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29CC4" w14:textId="253D75D2" w:rsidR="00B252E3" w:rsidRPr="00B252E3" w:rsidRDefault="00B252E3" w:rsidP="00B252E3">
      <w:pPr>
        <w:rPr>
          <w:rFonts w:asciiTheme="majorHAnsi" w:hAnsiTheme="majorHAnsi" w:cstheme="majorBidi"/>
          <w:b/>
          <w:bCs/>
          <w:color w:val="002060"/>
          <w:sz w:val="32"/>
          <w:szCs w:val="32"/>
        </w:rPr>
      </w:pPr>
      <w:bookmarkStart w:id="0" w:name="_Hlk113542950"/>
      <w:r w:rsidRPr="00B252E3">
        <w:rPr>
          <w:rFonts w:asciiTheme="majorHAnsi" w:hAnsiTheme="majorHAnsi" w:cstheme="majorBidi"/>
          <w:b/>
          <w:bCs/>
          <w:color w:val="002060"/>
          <w:sz w:val="32"/>
          <w:szCs w:val="32"/>
        </w:rPr>
        <w:t>Druhý ročník soutěže Zelená obec roku právě</w:t>
      </w:r>
      <w:r>
        <w:rPr>
          <w:rFonts w:asciiTheme="majorHAnsi" w:hAnsiTheme="majorHAnsi" w:cstheme="majorBidi"/>
          <w:b/>
          <w:bCs/>
          <w:color w:val="002060"/>
          <w:sz w:val="32"/>
          <w:szCs w:val="32"/>
        </w:rPr>
        <w:t> </w:t>
      </w:r>
      <w:r w:rsidRPr="00B252E3">
        <w:rPr>
          <w:rFonts w:asciiTheme="majorHAnsi" w:hAnsiTheme="majorHAnsi" w:cstheme="majorBidi"/>
          <w:b/>
          <w:bCs/>
          <w:color w:val="002060"/>
          <w:sz w:val="32"/>
          <w:szCs w:val="32"/>
        </w:rPr>
        <w:t>startuje. Loni získala od čtenářů Hospodářských novin ocenění ESG počin roku</w:t>
      </w:r>
    </w:p>
    <w:p w14:paraId="62F502B6" w14:textId="77777777" w:rsidR="00B252E3" w:rsidRPr="00801C5E" w:rsidRDefault="00B252E3" w:rsidP="00B252E3">
      <w:pPr>
        <w:jc w:val="both"/>
        <w:rPr>
          <w:rFonts w:ascii="Open Sans" w:eastAsia="Open Sans" w:hAnsi="Open Sans" w:cs="Open Sans"/>
          <w:b/>
          <w:color w:val="002060"/>
        </w:rPr>
      </w:pPr>
    </w:p>
    <w:p w14:paraId="6C75F574" w14:textId="5A0645A3" w:rsidR="00B252E3" w:rsidRPr="00B252E3" w:rsidRDefault="00B252E3" w:rsidP="00B252E3">
      <w:pPr>
        <w:jc w:val="both"/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</w:pPr>
      <w:bookmarkStart w:id="1" w:name="_Hlk71109246"/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Skupina ČSOB spustila druhý ročník soutěže Zelená obec roku. Přihlášku do soutěže je možné podat do 17. března prostřednictvím webových stráne</w:t>
      </w:r>
      <w:r w:rsidR="00D44507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k </w:t>
      </w:r>
      <w:hyperlink r:id="rId11" w:history="1">
        <w:r w:rsidR="00D44507" w:rsidRPr="00386EE3">
          <w:rPr>
            <w:rStyle w:val="Hypertextovodkaz"/>
            <w:rFonts w:asciiTheme="minorHAnsi" w:hAnsiTheme="minorHAnsi" w:cstheme="minorHAnsi"/>
            <w:b/>
            <w:bCs/>
            <w:noProof/>
            <w:sz w:val="22"/>
            <w:szCs w:val="22"/>
            <w:lang w:bidi="en-GB"/>
          </w:rPr>
          <w:t>www.zelenaobecroku.cz</w:t>
        </w:r>
      </w:hyperlink>
      <w:r w:rsidR="00D44507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.</w:t>
      </w:r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 Soutěž je stejně jako v loňském roce otevřena všem obcím, které se angažují v</w:t>
      </w:r>
      <w:r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 </w:t>
      </w:r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environmentální oblasti, udržitelném fungování a mají odpovědný postoj k životnímu prostředí. Vítězné obce získají ocenění Zelená obec roku a až 300 tisíc korun pro svůj další rozvoj. Speciální kategorií soutěže je pak Sociální počin roku a nově také Zelená obec roku – statutární město. Slavnostní vyhlášení vítězů proběhne společně s odbornou konferencí 13. června 2024 v pražském ČSOB Kampusu. Záštitu nad soutěží převzalo Ministerstvo životního prostředí</w:t>
      </w:r>
      <w:r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,</w:t>
      </w:r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 Svaz měst a obcí České republiky</w:t>
      </w:r>
      <w:r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 </w:t>
      </w:r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 xml:space="preserve">a </w:t>
      </w:r>
      <w:r w:rsidRPr="00B252E3">
        <w:rPr>
          <w:rFonts w:asciiTheme="minorHAnsi" w:hAnsiTheme="minorHAnsi" w:cstheme="minorHAnsi"/>
          <w:b/>
          <w:bCs/>
          <w:noProof/>
          <w:color w:val="002060"/>
          <w:sz w:val="22"/>
          <w:szCs w:val="22"/>
          <w:lang w:bidi="en-GB"/>
        </w:rPr>
        <w:t>Rada pro šetrné budovy.  </w:t>
      </w:r>
    </w:p>
    <w:p w14:paraId="04564E38" w14:textId="77777777" w:rsidR="00B252E3" w:rsidRDefault="00B252E3" w:rsidP="00B252E3">
      <w:pPr>
        <w:jc w:val="both"/>
        <w:rPr>
          <w:b/>
          <w:bCs/>
          <w:color w:val="002060"/>
        </w:rPr>
      </w:pPr>
    </w:p>
    <w:p w14:paraId="7E035D2F" w14:textId="77777777" w:rsidR="00B252E3" w:rsidRPr="00B252E3" w:rsidRDefault="00B252E3" w:rsidP="00B252E3">
      <w:pPr>
        <w:jc w:val="both"/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</w:pPr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„V ČSOB dlouhodobě bereme potřebu vnímání zelených otázek a dopadů na klima jako celospolečensky důležité téma, a proto jsme se rozhodli v této soutěži pokračovat a letos jsme spustili její druhý ročník,“ 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 xml:space="preserve">říká </w:t>
      </w:r>
      <w:r w:rsidRPr="00B252E3">
        <w:rPr>
          <w:rFonts w:asciiTheme="minorHAnsi" w:hAnsiTheme="minorHAnsi" w:cstheme="minorHAnsi"/>
          <w:b/>
          <w:bCs/>
          <w:color w:val="002060"/>
          <w:sz w:val="22"/>
          <w:szCs w:val="22"/>
        </w:rPr>
        <w:t>Ján Lučan, člen představenstva ČSOB zodpovědný za Vztahové bankovnictví.</w:t>
      </w:r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> „Je důležité ocenit obce, které umí pracovat a fungovat způsobem, který dbá na ochranu životního prostředí a </w:t>
      </w:r>
      <w:proofErr w:type="gramStart"/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>vytváří</w:t>
      </w:r>
      <w:proofErr w:type="gramEnd"/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příjemné prostředí nejen pro své obyvatele, ale i pro firmy, které v</w:t>
      </w:r>
      <w:r w:rsidRPr="00B252E3">
        <w:rPr>
          <w:rFonts w:ascii="Arial" w:hAnsi="Arial" w:cs="Arial"/>
          <w:i/>
          <w:iCs/>
          <w:color w:val="002060"/>
          <w:sz w:val="22"/>
          <w:szCs w:val="22"/>
        </w:rPr>
        <w:t> </w:t>
      </w:r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>té obci působí. Byl bych rád, kdyby tato soutěž vedla ke vzájemné inspiraci. Aby další a další obce viděly pozitivní efekty v</w:t>
      </w:r>
      <w:r w:rsidRPr="00B252E3">
        <w:rPr>
          <w:rFonts w:ascii="Arial" w:hAnsi="Arial" w:cs="Arial"/>
          <w:i/>
          <w:iCs/>
          <w:color w:val="002060"/>
          <w:sz w:val="22"/>
          <w:szCs w:val="22"/>
        </w:rPr>
        <w:t> </w:t>
      </w:r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>tomto přístupu, stavěly se moderně k</w:t>
      </w:r>
      <w:r w:rsidRPr="00B252E3">
        <w:rPr>
          <w:rFonts w:ascii="Arial" w:hAnsi="Arial" w:cs="Arial"/>
          <w:i/>
          <w:iCs/>
          <w:color w:val="002060"/>
          <w:sz w:val="22"/>
          <w:szCs w:val="22"/>
        </w:rPr>
        <w:t> </w:t>
      </w:r>
      <w:r w:rsidRPr="00B252E3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různým výzvám a snažily se o celkovou spokojenost svých obyvatel,“ 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 xml:space="preserve">doplňuje </w:t>
      </w:r>
      <w:r w:rsidRPr="00B252E3">
        <w:rPr>
          <w:rFonts w:asciiTheme="minorHAnsi" w:hAnsiTheme="minorHAnsi" w:cstheme="minorHAnsi"/>
          <w:b/>
          <w:bCs/>
          <w:color w:val="002060"/>
          <w:sz w:val="22"/>
          <w:szCs w:val="22"/>
        </w:rPr>
        <w:t>Ján Lučan.</w:t>
      </w:r>
      <w:r w:rsidRPr="00B252E3"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 xml:space="preserve"> </w:t>
      </w:r>
    </w:p>
    <w:p w14:paraId="621ABFAB" w14:textId="77777777" w:rsidR="00B252E3" w:rsidRPr="00B252E3" w:rsidRDefault="00B252E3" w:rsidP="00B252E3">
      <w:pPr>
        <w:jc w:val="both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737FD08" w14:textId="77777777" w:rsidR="00B252E3" w:rsidRPr="00B252E3" w:rsidRDefault="00B252E3" w:rsidP="00B252E3">
      <w:pPr>
        <w:jc w:val="both"/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„Zelené obce jsou pro </w:t>
      </w:r>
      <w:proofErr w:type="gramStart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>mne</w:t>
      </w:r>
      <w:proofErr w:type="gramEnd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obcemi budoucnosti. Mají neuvěřitelný potenciál měnit svět kolem nás, dělat ho lepším pro nás i naše děti, a motivovat další. Zelené obce a města rád poznávám i při mých častých výjezdech do krajů. Oceňuji vizionářství těch starostek a starostů, kteří využívají širokého spektra dotací Ministerstva životního prostředí a investují například do obnovitelných zdrojů energie a na ně napojených energetických společenství, do úspor energií, nízkoemisní dopravy. Víc využívají odpad jako zdroj materiálů nebo energie, chytře </w:t>
      </w:r>
      <w:proofErr w:type="gramStart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>hospodaří</w:t>
      </w:r>
      <w:proofErr w:type="gramEnd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s vodou, adaptují své obce na změnu klimatu, sází </w:t>
      </w:r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lastRenderedPageBreak/>
        <w:t xml:space="preserve">na zeleň. Chce to odvahu, energii a vizi, které si zasluhují prestižní cenu této soutěže s dobrou tradicí,“ 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 xml:space="preserve">vyjadřuje svou podporu </w:t>
      </w:r>
      <w:r w:rsidRPr="00B252E3">
        <w:rPr>
          <w:rFonts w:asciiTheme="minorHAnsi" w:hAnsiTheme="minorHAnsi" w:cstheme="minorHAnsi"/>
          <w:b/>
          <w:bCs/>
          <w:color w:val="002060"/>
          <w:sz w:val="22"/>
          <w:szCs w:val="22"/>
        </w:rPr>
        <w:t>ministr životního prostředí Petr Hladík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 xml:space="preserve"> (KDU-ČSL)</w:t>
      </w:r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>a dodává:</w:t>
      </w:r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„Obce procházející zelenou modernizací mají v Ministerstvu životního prostředí dobrého partnera. Snažíme se je maximálně podporovat. Finančně a také i poradenským servisem a šířením dobré praxe. Zavedl jsem koncem loňského roku novinku – online webináře pro starosty a zastupitele, vzbudily velký ohlas stovek účastníků.“</w:t>
      </w:r>
    </w:p>
    <w:p w14:paraId="79F2E3AF" w14:textId="77777777" w:rsidR="00B252E3" w:rsidRPr="00B252E3" w:rsidRDefault="00B252E3" w:rsidP="00B252E3">
      <w:pPr>
        <w:jc w:val="both"/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7615B139" w14:textId="77777777" w:rsidR="00B252E3" w:rsidRPr="00B252E3" w:rsidRDefault="00B252E3" w:rsidP="00B252E3">
      <w:pPr>
        <w:jc w:val="both"/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„Jsem rád, že máme další ročník této soutěže, v níž se nám </w:t>
      </w:r>
      <w:proofErr w:type="gramStart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>daří</w:t>
      </w:r>
      <w:proofErr w:type="gramEnd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zviditelňovat záslužné projekty z environmentální oblasti a udržitelného fungování obcí. Za důležitou novinku považuji vznik nové kategorie </w:t>
      </w:r>
      <w:proofErr w:type="gramStart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>Zelená</w:t>
      </w:r>
      <w:proofErr w:type="gramEnd"/>
      <w:r w:rsidRPr="00B252E3"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obec roku – statutární město. Jde o kategorii pro větší města, kterých je v Česku celkem 27. Na rozdíl od menších obcí si mohou dovolit investovat do skutečně velkých projektů, proto je také fér k nim přistupovat samostatně,“ </w:t>
      </w:r>
      <w:r w:rsidRPr="00B252E3">
        <w:rPr>
          <w:rFonts w:asciiTheme="minorHAnsi" w:hAnsiTheme="minorHAnsi" w:cstheme="minorHAnsi"/>
          <w:iCs/>
          <w:color w:val="002060"/>
          <w:sz w:val="22"/>
          <w:szCs w:val="22"/>
        </w:rPr>
        <w:t xml:space="preserve">říká </w:t>
      </w:r>
      <w:r w:rsidRPr="00B252E3">
        <w:rPr>
          <w:rFonts w:asciiTheme="minorHAnsi" w:hAnsiTheme="minorHAnsi" w:cstheme="minorHAnsi"/>
          <w:b/>
          <w:bCs/>
          <w:iCs/>
          <w:color w:val="002060"/>
          <w:sz w:val="22"/>
          <w:szCs w:val="22"/>
        </w:rPr>
        <w:t>Jaroslav Mašek, šéfredaktor Hospodářských novin.</w:t>
      </w:r>
    </w:p>
    <w:p w14:paraId="393CD344" w14:textId="77777777" w:rsidR="00B252E3" w:rsidRPr="00B252E3" w:rsidRDefault="00B252E3" w:rsidP="00B252E3">
      <w:pPr>
        <w:jc w:val="both"/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6D819F68" w14:textId="77777777" w:rsidR="00B252E3" w:rsidRPr="00B252E3" w:rsidRDefault="00B252E3" w:rsidP="00B252E3">
      <w:pPr>
        <w:pStyle w:val="Normlnweb"/>
        <w:shd w:val="clear" w:color="auto" w:fill="FFFFFF"/>
        <w:spacing w:before="0" w:beforeAutospacing="0" w:after="336" w:afterAutospacing="0"/>
        <w:jc w:val="both"/>
        <w:rPr>
          <w:rFonts w:asciiTheme="minorHAnsi" w:hAnsiTheme="minorHAnsi" w:cstheme="minorHAnsi"/>
          <w:color w:val="002060"/>
          <w:sz w:val="22"/>
          <w:szCs w:val="22"/>
          <w:lang w:eastAsia="en-US"/>
        </w:rPr>
      </w:pP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Projekt Zelená obec roku získal v loňském roce od Hospodářských novin významné ocenění ESG Počin roku v bankovnictví a umístil se na prvním místě. O vítězi rozhodla veřejnost v</w:t>
      </w:r>
      <w:r w:rsidRPr="00B252E3">
        <w:rPr>
          <w:rFonts w:ascii="Arial" w:hAnsi="Arial" w:cs="Arial"/>
          <w:color w:val="002060"/>
          <w:sz w:val="22"/>
          <w:szCs w:val="22"/>
          <w:lang w:eastAsia="en-US"/>
        </w:rPr>
        <w:t> </w:t>
      </w: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online hlasování.</w:t>
      </w:r>
    </w:p>
    <w:p w14:paraId="20CD5278" w14:textId="6C50802C" w:rsidR="00B252E3" w:rsidRPr="00B252E3" w:rsidRDefault="00B252E3" w:rsidP="00B252E3">
      <w:pPr>
        <w:pStyle w:val="Normlnweb"/>
        <w:shd w:val="clear" w:color="auto" w:fill="FFFFFF"/>
        <w:spacing w:before="0" w:beforeAutospacing="0" w:after="336" w:afterAutospacing="0"/>
        <w:jc w:val="both"/>
        <w:rPr>
          <w:rFonts w:asciiTheme="minorHAnsi" w:hAnsiTheme="minorHAnsi" w:cstheme="minorHAnsi"/>
          <w:color w:val="002060"/>
          <w:sz w:val="22"/>
          <w:szCs w:val="22"/>
          <w:lang w:eastAsia="en-US"/>
        </w:rPr>
      </w:pP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Přihlášení do soutěže je možné v termínu od 1</w:t>
      </w:r>
      <w:r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7</w:t>
      </w: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 xml:space="preserve">. ledna do 17. března. Stačí se registrovat přes jednoduchý formulář na webových stránkách </w:t>
      </w:r>
      <w:hyperlink r:id="rId12" w:history="1">
        <w:r w:rsidRPr="00B252E3">
          <w:rPr>
            <w:rFonts w:asciiTheme="minorHAnsi" w:hAnsiTheme="minorHAnsi" w:cstheme="minorHAnsi"/>
            <w:color w:val="002060"/>
            <w:sz w:val="22"/>
            <w:szCs w:val="22"/>
            <w:lang w:eastAsia="en-US"/>
          </w:rPr>
          <w:t>www.zelenaobecroku.cz</w:t>
        </w:r>
      </w:hyperlink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, kde jsou k dispozici i detailní informace k samotné soutěži.</w:t>
      </w:r>
    </w:p>
    <w:p w14:paraId="7FE17877" w14:textId="77777777" w:rsidR="00B252E3" w:rsidRPr="00B252E3" w:rsidRDefault="00B252E3" w:rsidP="00B252E3">
      <w:pPr>
        <w:pStyle w:val="Normlnweb"/>
        <w:shd w:val="clear" w:color="auto" w:fill="FFFFFF"/>
        <w:spacing w:before="0" w:beforeAutospacing="0" w:after="336" w:afterAutospacing="0"/>
        <w:jc w:val="both"/>
        <w:rPr>
          <w:rFonts w:asciiTheme="minorHAnsi" w:hAnsiTheme="minorHAnsi" w:cstheme="minorHAnsi"/>
          <w:color w:val="002060"/>
          <w:sz w:val="22"/>
          <w:szCs w:val="22"/>
          <w:lang w:eastAsia="en-US"/>
        </w:rPr>
      </w:pP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Přihlášené obce bude hodnotit odborná porota složená ze zástupců firem, obcí, ministerstva životního prostředí, architektů a odborníků. V porotě nově zasedne Karel Kotoun, zakladatel</w:t>
      </w:r>
      <w:r w:rsidRPr="00B252E3">
        <w:rPr>
          <w:rFonts w:asciiTheme="minorHAnsi" w:hAnsiTheme="minorHAnsi" w:cstheme="minorHAnsi"/>
          <w:color w:val="002060"/>
          <w:sz w:val="22"/>
          <w:szCs w:val="22"/>
        </w:rPr>
        <w:t xml:space="preserve"> společnosti Green0meter, platformy zaměřené na podporu udržitelného podnikání. </w:t>
      </w:r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 xml:space="preserve">K dalším porotcům </w:t>
      </w:r>
      <w:proofErr w:type="gramStart"/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>patří</w:t>
      </w:r>
      <w:proofErr w:type="gramEnd"/>
      <w:r w:rsidRPr="00B252E3">
        <w:rPr>
          <w:rFonts w:asciiTheme="minorHAnsi" w:hAnsiTheme="minorHAnsi" w:cstheme="minorHAnsi"/>
          <w:color w:val="002060"/>
          <w:sz w:val="22"/>
          <w:szCs w:val="22"/>
          <w:lang w:eastAsia="en-US"/>
        </w:rPr>
        <w:t xml:space="preserve"> například ministr životního prostředí Petr Hladík, ekolog Martin Bursík či výkonná ředitelka Svazu měst a obcí Radka Vladyková. Architektka Eva Jiřičná přijala roli patronka soutěže. </w:t>
      </w:r>
    </w:p>
    <w:p w14:paraId="07D77A40" w14:textId="77777777" w:rsidR="00B252E3" w:rsidRPr="00B252E3" w:rsidRDefault="00B252E3" w:rsidP="00B252E3">
      <w:pPr>
        <w:shd w:val="clear" w:color="auto" w:fill="FFFFFF"/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 w:rsidRPr="00B252E3">
        <w:rPr>
          <w:rFonts w:asciiTheme="minorHAnsi" w:hAnsiTheme="minorHAnsi" w:cstheme="minorHAnsi"/>
          <w:color w:val="002060"/>
          <w:sz w:val="22"/>
          <w:szCs w:val="22"/>
        </w:rPr>
        <w:t>V loňském prvním ročníku se na prvním místě v kategorii do 1 000 obyvatel umístila obec Hostětín, v kategorii nad 1 000 obyvatel město Slavičín a vítězem speciální kategorie Sociální počin roku se stala obec Záměl. Vítězové si rozdělili výhry v celkové výši 1,3 milionu korun, a navíc získali poukaz na poradenskou konzultaci od ČSOB Advisory nebo EU Centra.</w:t>
      </w:r>
    </w:p>
    <w:p w14:paraId="70799707" w14:textId="77777777" w:rsidR="00B252E3" w:rsidRPr="00B252E3" w:rsidRDefault="00B252E3" w:rsidP="00B252E3">
      <w:pPr>
        <w:spacing w:after="240"/>
        <w:rPr>
          <w:rFonts w:asciiTheme="minorHAnsi" w:hAnsiTheme="minorHAnsi" w:cstheme="minorHAnsi"/>
          <w:color w:val="002060"/>
          <w:sz w:val="22"/>
          <w:szCs w:val="22"/>
        </w:rPr>
      </w:pPr>
    </w:p>
    <w:p w14:paraId="03A3E713" w14:textId="77777777" w:rsidR="00B252E3" w:rsidRPr="00B252E3" w:rsidRDefault="00B252E3" w:rsidP="00B252E3">
      <w:pPr>
        <w:spacing w:after="240"/>
        <w:rPr>
          <w:rFonts w:asciiTheme="minorHAnsi" w:hAnsiTheme="minorHAnsi" w:cstheme="minorHAnsi"/>
          <w:color w:val="002060"/>
          <w:sz w:val="22"/>
          <w:szCs w:val="22"/>
        </w:rPr>
      </w:pPr>
    </w:p>
    <w:p w14:paraId="41E47D5F" w14:textId="77777777" w:rsidR="00B252E3" w:rsidRPr="003F7D04" w:rsidRDefault="00B252E3" w:rsidP="00B252E3">
      <w:pPr>
        <w:spacing w:after="240"/>
        <w:rPr>
          <w:color w:val="002060"/>
        </w:rPr>
      </w:pPr>
    </w:p>
    <w:p w14:paraId="75AA8B90" w14:textId="77777777" w:rsidR="00B252E3" w:rsidRPr="00D308B3" w:rsidRDefault="00B252E3" w:rsidP="00B252E3">
      <w:pPr>
        <w:jc w:val="both"/>
      </w:pPr>
      <w:r w:rsidRPr="00D308B3">
        <w:rPr>
          <w:rFonts w:ascii="Calibri" w:hAnsi="Calibri" w:cs="Calibri"/>
          <w:b/>
          <w:bCs/>
          <w:color w:val="002060"/>
        </w:rPr>
        <w:lastRenderedPageBreak/>
        <w:t>Organizátoři:</w:t>
      </w:r>
    </w:p>
    <w:p w14:paraId="2AB8FC4A" w14:textId="7F81A313" w:rsidR="00B252E3" w:rsidRDefault="00B252E3" w:rsidP="00B252E3">
      <w:pPr>
        <w:jc w:val="both"/>
        <w:rPr>
          <w:rFonts w:ascii="Calibri" w:hAnsi="Calibri" w:cs="Calibri"/>
          <w:color w:val="002060"/>
          <w:sz w:val="18"/>
          <w:szCs w:val="18"/>
        </w:rPr>
      </w:pPr>
      <w:r w:rsidRPr="00D308B3">
        <w:rPr>
          <w:rFonts w:ascii="Calibri" w:hAnsi="Calibri" w:cs="Calibri"/>
          <w:b/>
          <w:bCs/>
          <w:color w:val="002060"/>
          <w:sz w:val="18"/>
          <w:szCs w:val="18"/>
        </w:rPr>
        <w:t xml:space="preserve">Československá obchodní banka, a. s., </w:t>
      </w:r>
      <w:r w:rsidRPr="00D308B3">
        <w:rPr>
          <w:rFonts w:ascii="Calibri" w:hAnsi="Calibri" w:cs="Calibri"/>
          <w:color w:val="002060"/>
          <w:sz w:val="18"/>
          <w:szCs w:val="18"/>
        </w:rPr>
        <w:t>jako jedna z velkých bank má dlouhodobé partnerství s řadou obcí, měst, krajů, příspěvkových organizací, dceřiných společností či svazků obcí. Získané zkušenosti a znalosti průběžně promítá do produktů a služeb a vylepšuje jejich podmínky a parametry. ČSOB nabízí klientům z komunální sféry komplexní portfolio produktů jako je vedení účtů, platební styk včetně platebních terminálů nebo zhodnocování prostředků. Nabízí optimální financování jak provozních potřeb, tak investičních projektů. Poskytuje i alternativní formy financování, jako je např. postoupení pohledávek, které obcím nezvyšují finanční zadluženost. Služby jsou konzultovány se starosty a přizpůsobovány potřebám moderních obcí. Nabízí rovněž unikátní sofistikovaná platební řešení v oblastech veřejné dopravy, na parkovištích či ve školách. </w:t>
      </w:r>
    </w:p>
    <w:p w14:paraId="2B5A1B0C" w14:textId="77777777" w:rsidR="00B252E3" w:rsidRPr="00D308B3" w:rsidRDefault="00B252E3" w:rsidP="00B252E3">
      <w:pPr>
        <w:jc w:val="both"/>
      </w:pPr>
    </w:p>
    <w:p w14:paraId="15B368CB" w14:textId="77777777" w:rsidR="00B252E3" w:rsidRPr="00D308B3" w:rsidRDefault="00B252E3" w:rsidP="00B252E3">
      <w:pPr>
        <w:jc w:val="both"/>
      </w:pPr>
      <w:r w:rsidRPr="00D308B3">
        <w:rPr>
          <w:rFonts w:ascii="Calibri" w:hAnsi="Calibri" w:cs="Calibri"/>
          <w:b/>
          <w:bCs/>
          <w:color w:val="002060"/>
          <w:sz w:val="18"/>
          <w:szCs w:val="18"/>
        </w:rPr>
        <w:t>Hospodářské noviny</w:t>
      </w:r>
      <w:r w:rsidRPr="00D308B3">
        <w:rPr>
          <w:rFonts w:ascii="Calibri" w:hAnsi="Calibri" w:cs="Calibri"/>
          <w:color w:val="002060"/>
          <w:sz w:val="18"/>
          <w:szCs w:val="18"/>
        </w:rPr>
        <w:t xml:space="preserve"> přináší od pondělí do pátku všeobecné zpravodajství se silnými analytickými prvky a komentáři. Ze všech českých deníků dávají největší prostor ekonomickým a byznysovým informacím, finančním trhům a servisu pro podnikatele. Obsahují rozhovory s předními českými i světovými byznysmeny a analýzy nejdůležitějších ekonomických událostí.</w:t>
      </w:r>
    </w:p>
    <w:p w14:paraId="1EC7F948" w14:textId="77777777" w:rsidR="00B252E3" w:rsidRDefault="00B252E3" w:rsidP="00B252E3">
      <w:pPr>
        <w:jc w:val="both"/>
        <w:rPr>
          <w:rFonts w:ascii="Calibri" w:hAnsi="Calibri" w:cs="Calibri"/>
          <w:b/>
          <w:bCs/>
          <w:color w:val="002060"/>
        </w:rPr>
      </w:pPr>
    </w:p>
    <w:p w14:paraId="78B30835" w14:textId="77777777" w:rsidR="00B252E3" w:rsidRPr="00D308B3" w:rsidRDefault="00B252E3" w:rsidP="00B252E3">
      <w:pPr>
        <w:jc w:val="both"/>
      </w:pPr>
      <w:r w:rsidRPr="00D308B3">
        <w:rPr>
          <w:rFonts w:ascii="Calibri" w:hAnsi="Calibri" w:cs="Calibri"/>
          <w:b/>
          <w:bCs/>
          <w:color w:val="002060"/>
        </w:rPr>
        <w:t>Partne</w:t>
      </w:r>
      <w:r>
        <w:rPr>
          <w:rFonts w:ascii="Calibri" w:hAnsi="Calibri" w:cs="Calibri"/>
          <w:b/>
          <w:bCs/>
          <w:color w:val="002060"/>
        </w:rPr>
        <w:t>ři</w:t>
      </w:r>
      <w:r w:rsidRPr="00D308B3">
        <w:rPr>
          <w:rFonts w:ascii="Calibri" w:hAnsi="Calibri" w:cs="Calibri"/>
          <w:b/>
          <w:bCs/>
          <w:color w:val="002060"/>
        </w:rPr>
        <w:t>:</w:t>
      </w:r>
    </w:p>
    <w:p w14:paraId="074EDD48" w14:textId="3ACC5AAD" w:rsidR="00B252E3" w:rsidRDefault="00B252E3" w:rsidP="00B252E3">
      <w:pPr>
        <w:jc w:val="both"/>
        <w:rPr>
          <w:rFonts w:ascii="Calibri" w:hAnsi="Calibri" w:cs="Calibri"/>
          <w:color w:val="002060"/>
          <w:sz w:val="18"/>
          <w:szCs w:val="18"/>
        </w:rPr>
      </w:pPr>
      <w:r w:rsidRPr="00D308B3">
        <w:rPr>
          <w:rFonts w:ascii="Calibri" w:hAnsi="Calibri" w:cs="Calibri"/>
          <w:b/>
          <w:bCs/>
          <w:color w:val="002060"/>
          <w:sz w:val="18"/>
          <w:szCs w:val="18"/>
        </w:rPr>
        <w:t>Svaz měst a obcí České republiky</w:t>
      </w:r>
      <w:r w:rsidRPr="00D308B3">
        <w:rPr>
          <w:rFonts w:ascii="Calibri" w:hAnsi="Calibri" w:cs="Calibri"/>
          <w:color w:val="002060"/>
          <w:sz w:val="18"/>
          <w:szCs w:val="18"/>
        </w:rPr>
        <w:t xml:space="preserve"> je celostátní, dobrovolnou, nepolitickou a nevládní organizací. Členy Svazu jsou obce a města. Svaz měst a obcí ČR je partnerem pro vládní i parlamentní politickou reprezentaci. Podílí se na přípravě a tvorbě návrhů legislativních i nelegislativních opatření v oblastech týkajících se kompetencí obcí, a to jak na národní, tak evropské úrovni. Činnost Svazu je založena především na aktivitě starostů, primátorů a členů zastupitelstev obcí a měst, kteří se nad rámec svých povinností věnují i obecným problémům samosprávy. Svaz sdružuje přes 2800 měst a obcí a svými členy tak čítá cca 8,5 milionu obyvatel České republiky. </w:t>
      </w:r>
    </w:p>
    <w:p w14:paraId="4CBF64FB" w14:textId="77777777" w:rsidR="00B252E3" w:rsidRPr="00D308B3" w:rsidRDefault="00B252E3" w:rsidP="00B252E3">
      <w:pPr>
        <w:jc w:val="both"/>
      </w:pPr>
    </w:p>
    <w:p w14:paraId="778BC8BA" w14:textId="77777777" w:rsidR="00B252E3" w:rsidRPr="006E58B1" w:rsidRDefault="00B252E3" w:rsidP="00B252E3">
      <w:pPr>
        <w:jc w:val="both"/>
        <w:rPr>
          <w:rFonts w:ascii="Calibri" w:hAnsi="Calibri" w:cs="Calibri"/>
          <w:color w:val="002060"/>
          <w:sz w:val="18"/>
          <w:szCs w:val="18"/>
        </w:rPr>
      </w:pPr>
      <w:r w:rsidRPr="006E58B1">
        <w:rPr>
          <w:rFonts w:ascii="Calibri" w:hAnsi="Calibri" w:cs="Calibri"/>
          <w:b/>
          <w:bCs/>
          <w:color w:val="002060"/>
          <w:sz w:val="18"/>
          <w:szCs w:val="18"/>
        </w:rPr>
        <w:t>Česká rada pro šetrné budovy</w:t>
      </w:r>
      <w:r>
        <w:rPr>
          <w:rFonts w:ascii="Calibri" w:hAnsi="Calibri" w:cs="Calibri"/>
          <w:color w:val="002060"/>
          <w:sz w:val="18"/>
          <w:szCs w:val="18"/>
        </w:rPr>
        <w:t xml:space="preserve"> </w:t>
      </w:r>
      <w:r w:rsidRPr="006E58B1">
        <w:rPr>
          <w:rFonts w:ascii="Calibri" w:hAnsi="Calibri" w:cs="Calibri"/>
          <w:color w:val="002060"/>
          <w:sz w:val="18"/>
          <w:szCs w:val="18"/>
        </w:rPr>
        <w:t>sdružuje společnosti z různých sektorů ekonomiky. Jejich pojítkem jsou kvalitní budovy a stavebnictví podporující novou výstavbu i renovace na základě principů udržitelnosti. V České republice Rada působí od roku 2009 a všechny její aktivity směřují k naplnění tzv. Vize Nula, tedy stavu, kdy budovy budou mít nulovou zátěž na životní prostředí v celém jejich životním cyklu.</w:t>
      </w:r>
    </w:p>
    <w:bookmarkEnd w:id="1"/>
    <w:p w14:paraId="2DB36D3E" w14:textId="77777777" w:rsidR="00B252E3" w:rsidRDefault="00B252E3" w:rsidP="0025181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inorBidi"/>
          <w:b/>
          <w:bCs/>
          <w:noProof/>
          <w:color w:val="002060"/>
          <w:sz w:val="22"/>
          <w:szCs w:val="22"/>
          <w:lang w:bidi="en-GB"/>
        </w:rPr>
      </w:pPr>
    </w:p>
    <w:p w14:paraId="0273B9CE" w14:textId="77777777" w:rsidR="00357D7A" w:rsidRDefault="00357D7A" w:rsidP="008D155E">
      <w:pPr>
        <w:jc w:val="both"/>
        <w:rPr>
          <w:rFonts w:asciiTheme="majorHAnsi" w:hAnsiTheme="majorHAnsi" w:cstheme="minorBidi"/>
          <w:noProof/>
          <w:color w:val="002060"/>
          <w:lang w:bidi="en-GB"/>
        </w:rPr>
      </w:pPr>
    </w:p>
    <w:p w14:paraId="6500CF48" w14:textId="77777777" w:rsidR="00EE14CD" w:rsidRPr="008D155E" w:rsidRDefault="00EE14CD" w:rsidP="008D155E">
      <w:pPr>
        <w:jc w:val="both"/>
        <w:rPr>
          <w:rFonts w:asciiTheme="majorHAnsi" w:hAnsiTheme="majorHAnsi" w:cstheme="minorBidi"/>
          <w:noProof/>
          <w:color w:val="002060"/>
          <w:lang w:bidi="en-GB"/>
        </w:rPr>
      </w:pPr>
    </w:p>
    <w:bookmarkEnd w:id="0"/>
    <w:p w14:paraId="2BC0574D" w14:textId="58D30CFA" w:rsidR="00D347A6" w:rsidRPr="008D155E" w:rsidRDefault="00131CE4" w:rsidP="008D155E">
      <w:pPr>
        <w:jc w:val="both"/>
        <w:rPr>
          <w:rFonts w:asciiTheme="majorHAnsi" w:hAnsiTheme="majorHAnsi" w:cstheme="minorHAnsi"/>
          <w:b/>
          <w:bCs/>
          <w:noProof/>
          <w:color w:val="002060"/>
          <w:sz w:val="20"/>
          <w:szCs w:val="20"/>
          <w:u w:val="single"/>
          <w:lang w:bidi="en-GB"/>
        </w:rPr>
      </w:pPr>
      <w:r w:rsidRPr="008D155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5B640" wp14:editId="774D9082">
                <wp:simplePos x="0" y="0"/>
                <wp:positionH relativeFrom="margin">
                  <wp:posOffset>0</wp:posOffset>
                </wp:positionH>
                <wp:positionV relativeFrom="paragraph">
                  <wp:posOffset>173990</wp:posOffset>
                </wp:positionV>
                <wp:extent cx="4699000" cy="2059940"/>
                <wp:effectExtent l="0" t="0" r="0" b="0"/>
                <wp:wrapTopAndBottom/>
                <wp:docPr id="909029425" name="Textové pole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59940"/>
                        </a:xfrm>
                        <a:prstGeom prst="rect">
                          <a:avLst/>
                        </a:prstGeom>
                        <a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51769DDD" w14:textId="77777777" w:rsidR="00131CE4" w:rsidRDefault="00131CE4" w:rsidP="00131CE4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4E930CF6" w14:textId="77777777" w:rsidR="00131CE4" w:rsidRDefault="00131CE4" w:rsidP="00131CE4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A6525DC" w14:textId="77777777" w:rsidR="00131CE4" w:rsidRDefault="00131CE4" w:rsidP="00131CE4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Věříme, že vycházet si vstříc opravdu stojí za to. Vždy jsme rádi, když se nám i drobným gestem podaří překvapit nejen naše klienty, ale i naše kolegyně a kolegy a širokou veřejnost.</w:t>
                            </w:r>
                          </w:p>
                          <w:p w14:paraId="156A69BA" w14:textId="77777777" w:rsidR="00131CE4" w:rsidRDefault="00131CE4" w:rsidP="00131CE4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2E66C157" w14:textId="77777777" w:rsidR="00131CE4" w:rsidRDefault="00131CE4" w:rsidP="00131CE4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713E5FF" w14:textId="77777777" w:rsidR="00131CE4" w:rsidRDefault="00131CE4" w:rsidP="00131CE4">
                            <w:pPr>
                              <w:spacing w:line="245" w:lineRule="auto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116B34BE" w14:textId="77777777" w:rsidR="00131CE4" w:rsidRPr="00F7458D" w:rsidRDefault="00131CE4" w:rsidP="00131CE4">
                            <w:pPr>
                              <w:pStyle w:val="TZmensi-texty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5B640" id="_x0000_t202" coordsize="21600,21600" o:spt="202" path="m,l,21600r21600,l21600,xe">
                <v:stroke joinstyle="miter"/>
                <v:path gradientshapeok="t" o:connecttype="rect"/>
              </v:shapetype>
              <v:shape id="Textové pole 909029425" o:spid="_x0000_s1026" type="#_x0000_t202" style="position:absolute;left:0;text-align:left;margin-left:0;margin-top:13.7pt;width:370pt;height:162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" stroked="f" strokeweight=".5pt">
                <v:fill r:id="rId14" o:title="" recolor="t" rotate="t" type="frame"/>
                <v:textbox inset="5mm,3mm,4mm,4mm">
                  <w:txbxContent>
                    <w:p w14:paraId="51769DDD" w14:textId="77777777" w:rsidR="00131CE4" w:rsidRDefault="00131CE4" w:rsidP="00131CE4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4E930CF6" w14:textId="77777777" w:rsidR="00131CE4" w:rsidRDefault="00131CE4" w:rsidP="00131CE4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A6525DC" w14:textId="77777777" w:rsidR="00131CE4" w:rsidRDefault="00131CE4" w:rsidP="00131CE4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156A69BA" w14:textId="77777777" w:rsidR="00131CE4" w:rsidRDefault="00131CE4" w:rsidP="00131CE4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2E66C157" w14:textId="77777777" w:rsidR="00131CE4" w:rsidRDefault="00131CE4" w:rsidP="00131CE4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</w:p>
                    <w:p w14:paraId="3713E5FF" w14:textId="77777777" w:rsidR="00131CE4" w:rsidRDefault="00131CE4" w:rsidP="00131CE4">
                      <w:pPr>
                        <w:spacing w:line="245" w:lineRule="auto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116B34BE" w14:textId="77777777" w:rsidR="00131CE4" w:rsidRPr="00F7458D" w:rsidRDefault="00131CE4" w:rsidP="00131CE4">
                      <w:pPr>
                        <w:pStyle w:val="TZmensi-texty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D4289" w:rsidRPr="008D155E">
        <w:rPr>
          <w:rFonts w:asciiTheme="majorHAnsi" w:eastAsiaTheme="minorHAnsi" w:hAnsiTheme="majorHAnsi" w:cstheme="minorHAnsi"/>
          <w:i/>
          <w:iCs/>
          <w:noProof/>
          <w:color w:val="002060"/>
          <w:sz w:val="18"/>
          <w:szCs w:val="18"/>
          <w:lang w:eastAsia="en-US" w:bidi="en-GB"/>
        </w:rPr>
        <w:t xml:space="preserve"> </w:t>
      </w:r>
    </w:p>
    <w:sectPr w:rsidR="00D347A6" w:rsidRPr="008D155E" w:rsidSect="00E6549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A8192" w14:textId="77777777" w:rsidR="00E65493" w:rsidRDefault="00E65493" w:rsidP="00CF0D33">
      <w:r>
        <w:separator/>
      </w:r>
    </w:p>
  </w:endnote>
  <w:endnote w:type="continuationSeparator" w:id="0">
    <w:p w14:paraId="6B228372" w14:textId="77777777" w:rsidR="00E65493" w:rsidRDefault="00E65493" w:rsidP="00CF0D33">
      <w:r>
        <w:continuationSeparator/>
      </w:r>
    </w:p>
  </w:endnote>
  <w:endnote w:type="continuationNotice" w:id="1">
    <w:p w14:paraId="40ACCA68" w14:textId="77777777" w:rsidR="00E65493" w:rsidRDefault="00E654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BE560B1-7CFE-4277-B08F-E81B0E3D0D5F}"/>
    <w:embedBold r:id="rId2" w:fontKey="{8A8E09A1-D55D-4080-9146-6EBC82DE9392}"/>
    <w:embedItalic r:id="rId3" w:fontKey="{D968DB88-308B-4637-A085-2D5286E88D5C}"/>
    <w:embedBoldItalic r:id="rId4" w:fontKey="{63000F9A-53B0-4E6E-A937-E892382F15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91FFCF4-A73F-4EC3-B268-1D545833E32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A872AC4-DA15-48ED-A92E-957CF05BA65C}"/>
    <w:embedBold r:id="rId7" w:fontKey="{EEF52E8C-445E-43C0-8682-E8EBE9F72D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244A" w14:textId="16FB1A36" w:rsidR="006A6E8F" w:rsidRPr="00441F21" w:rsidRDefault="000802BD" w:rsidP="00CF0D33">
    <w:pPr>
      <w:pStyle w:val="Zpat"/>
    </w:pPr>
    <w:r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58252" behindDoc="0" locked="1" layoutInCell="1" allowOverlap="1" wp14:anchorId="0BAD07E6" wp14:editId="0814ADB8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1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1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350ACA03">
            <v:group id="Skupina 52" style="position:absolute;margin-left:113.4pt;margin-top:792.6pt;width:18.4pt;height:18.1pt;z-index:251658252;mso-position-horizontal-relative:page;mso-position-vertical-relative:page;mso-width-relative:margin;mso-height-relative:margin" coordsize="233674,232347" o:spid="_x0000_s1026" w14:anchorId="70C969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style="position:absolute;left:103517;top:98410;width:34242;height:35939;visibility:visible;mso-wrap-style:square;v-text-anchor:top" href="https://www.youtube.com/channel/UCCRLevEhack4M8nKdO4JJkA" coordsize="915,958" o:spid="_x0000_s1027" o:button="t" fillcolor="white [3212]" stroked="f" path="m,958l915,479,,,,9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>
                <v:fill o:detectmouseclick="t"/>
                <v:path arrowok="t" o:connecttype="custom" o:connectlocs="0,35939;34242,17970;0,0;0,35939" o:connectangles="0,0,0,0"/>
              </v:shape>
              <v:shape id="Freeform 25" style="position:absolute;width:233674;height:232347;visibility:visible;mso-wrap-style:square;v-text-anchor:top" href="https://www.youtube.com/channel/UCCRLevEhack4M8nKdO4JJkA" coordsize="1040,1039" o:spid="_x0000_s1028" o:button="t" fillcolor="white [3212]" stroked="f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1C5910F0" wp14:editId="1FEB774B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1" name="Volný tvar 1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074ABBC6">
            <v:shape id="Freeform 6" style="position:absolute;margin-left:36.85pt;margin-top:792.65pt;width:18.45pt;height:18.1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facebook.com/csob" coordsize="293,293" o:spid="_x0000_s1026" o:button="t" fillcolor="white [3212]" stroked="f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w14:anchorId="2C3806E9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0" behindDoc="0" locked="1" layoutInCell="1" allowOverlap="1" wp14:anchorId="274C4340" wp14:editId="33BCC146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2" name="Volný tvar 2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0B7DFF00">
            <v:shape id="Freeform 5" style="position:absolute;margin-left:62.35pt;margin-top:792.65pt;width:18.45pt;height:18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linkedin.com/company/csob" coordsize="294,293" o:spid="_x0000_s1026" o:button="t" fillcolor="white [3212]" stroked="f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w14:anchorId="3CEAA32B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58251" behindDoc="0" locked="1" layoutInCell="1" allowOverlap="1" wp14:anchorId="6B4F57CB" wp14:editId="5DE7FDE1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3" name="Volný tvar 3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503DA7BB">
            <v:shape id="Freeform 7" style="position:absolute;margin-left:87.9pt;margin-top:792.65pt;width:18.45pt;height:18.1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twitter.com/CSOB_CZ" coordsize="294,293" o:spid="_x0000_s1026" o:button="t" fillcolor="white [3212]" stroked="f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w14:anchorId="2303017E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hyperlink r:id="rId5" w:history="1">
      <w:r w:rsidR="0041265C" w:rsidRPr="00D24BC8">
        <w:rPr>
          <w:rStyle w:val="Hypertextovodkaz"/>
        </w:rPr>
        <w:t>www.csob.cz/portal/csob/servis-pro-media</w:t>
      </w:r>
    </w:hyperlink>
    <w:r w:rsidR="00441F21">
      <w:t xml:space="preserve">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7D66F8">
      <w:t>2</w:t>
    </w:r>
    <w:r w:rsidR="006A6E8F" w:rsidRPr="00441F21">
      <w:fldChar w:fldCharType="end"/>
    </w:r>
    <w:r w:rsidR="006A6E8F" w:rsidRPr="00441F21">
      <w:t>/</w:t>
    </w:r>
    <w:fldSimple w:instr="NUMPAGES   \* MERGEFORMAT">
      <w:r w:rsidR="007D66F8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55B6F" w14:textId="3690ECA4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85E811B" wp14:editId="2C8BA74D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63" r="-9090" b="-3295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67B80CFF">
            <v:oval id="Ovál 9" style="position:absolute;margin-left:36.85pt;margin-top:632.2pt;width:66.05pt;height:66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stroked="f" strokeweight="1pt" w14:anchorId="5A80B25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">
              <v:fill type="frame" o:title="" recolor="t" rotate="t" r:id="rId9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8248" behindDoc="0" locked="1" layoutInCell="1" allowOverlap="1" wp14:anchorId="049E06B0" wp14:editId="3D733144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10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10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392FBF32">
            <v:group id="Skupina 53" style="position:absolute;margin-left:113.4pt;margin-top:792.6pt;width:18.4pt;height:18.4pt;z-index:251658248;mso-position-horizontal-relative:page;mso-position-vertical-relative:page;mso-width-relative:margin;mso-height-relative:margin" coordsize="234000,234000" o:spid="_x0000_s1026" w14:anchorId="316E8D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style="position:absolute;left:104105;top:98994;width:34888;height:36510;visibility:visible;mso-wrap-style:square;v-text-anchor:top" href="https://www.youtube.com/channel/UCCRLevEhack4M8nKdO4JJkA" coordsize="915,958" o:spid="_x0000_s1027" o:button="t" fillcolor="white [3212]" stroked="f" path="m,958l915,479,,,,9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>
                <v:fill o:detectmouseclick="t"/>
                <v:path arrowok="t" o:connecttype="custom" o:connectlocs="0,36510;34888,18255;0,0;0,36510" o:connectangles="0,0,0,0"/>
              </v:shape>
              <v:shape id="Freeform 25" style="position:absolute;width:234000;height:234000;visibility:visible;mso-wrap-style:square;v-text-anchor:top" href="https://www.youtube.com/channel/UCCRLevEhack4M8nKdO4JJkA" coordsize="1040,1039" o:spid="_x0000_s1028" o:button="t" fillcolor="white [3212]" stroked="f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0735DD0E" wp14:editId="386E07B3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Volný tvar 5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2FAC1CA0">
            <v:shape id="Freeform 6" style="position:absolute;margin-left:36.85pt;margin-top:792.65pt;width:18.45pt;height:18.4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facebook.com/csob" coordsize="293,293" o:spid="_x0000_s1026" o:button="t" fillcolor="white [3212]" stroked="f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w14:anchorId="6438C0E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02A3EE8" wp14:editId="1FBC452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Volný tvar 6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3C6C8919">
            <v:shape id="Freeform 5" style="position:absolute;margin-left:62.35pt;margin-top:792.65pt;width:18.45pt;height:18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www.linkedin.com/company/csob" coordsize="294,293" o:spid="_x0000_s1026" o:button="t" fillcolor="white [3212]" stroked="f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w14:anchorId="6259AB45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14B631E7" wp14:editId="2CA535FF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7" name="Volný tvar 7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a="http://schemas.openxmlformats.org/drawingml/2006/main">
          <w:pict w14:anchorId="24F3013A">
            <v:shape id="Freeform 7" style="position:absolute;margin-left:87.9pt;margin-top:792.65pt;width:18.45pt;height:18.4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href="https://twitter.com/CSOB_CZ" coordsize="294,293" o:spid="_x0000_s1026" o:button="t" fillcolor="white [3212]" stroked="f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w14:anchorId="1153613D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verticies="t" aspectratio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</w:t>
    </w:r>
    <w:r w:rsidR="00441F21" w:rsidRPr="003662FB">
      <w:t>dne</w:t>
    </w:r>
    <w:r w:rsidR="003A44F2">
      <w:t xml:space="preserve"> </w:t>
    </w:r>
    <w:r w:rsidR="005F3101">
      <w:t>1</w:t>
    </w:r>
    <w:r w:rsidR="00864FB8">
      <w:t>7</w:t>
    </w:r>
    <w:r w:rsidR="001B43EF">
      <w:t xml:space="preserve">. </w:t>
    </w:r>
    <w:r w:rsidR="005F3101">
      <w:t>ledna</w:t>
    </w:r>
    <w:r w:rsidR="001B43EF">
      <w:t xml:space="preserve"> </w:t>
    </w:r>
    <w:r w:rsidR="00441F21" w:rsidRPr="003662FB">
      <w:t>20</w:t>
    </w:r>
    <w:r w:rsidR="00E34A5F" w:rsidRPr="003662FB">
      <w:t>2</w:t>
    </w:r>
    <w:r w:rsidR="005F3101">
      <w:t>4</w:t>
    </w:r>
    <w:r w:rsidR="00CA1EEA" w:rsidRPr="00CA1EEA">
      <w:rPr>
        <w:lang w:eastAsia="cs-CZ"/>
      </w:rPr>
      <w:t xml:space="preserve">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591551A0" wp14:editId="21E946BC">
              <wp:simplePos x="0" y="0"/>
              <wp:positionH relativeFrom="page">
                <wp:posOffset>466090</wp:posOffset>
              </wp:positionH>
              <wp:positionV relativeFrom="page">
                <wp:posOffset>8924925</wp:posOffset>
              </wp:positionV>
              <wp:extent cx="1285875" cy="611505"/>
              <wp:effectExtent l="0" t="0" r="9525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611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5BDBF" w14:textId="77777777" w:rsidR="00CA1EEA" w:rsidRPr="00CF0D33" w:rsidRDefault="00EE4E19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Michaela Průchová</w:t>
                          </w:r>
                        </w:p>
                        <w:p w14:paraId="635D2632" w14:textId="77777777" w:rsidR="00CA1EEA" w:rsidRPr="0071130C" w:rsidRDefault="00EE4E19" w:rsidP="00CA1EEA">
                          <w:pPr>
                            <w:pStyle w:val="TZmensi-texty"/>
                          </w:pPr>
                          <w:r w:rsidRPr="00EE4E19">
                            <w:t xml:space="preserve">Externí komunikace ČSOB </w:t>
                          </w:r>
                          <w:hyperlink r:id="rId14" w:history="1">
                            <w:r w:rsidRPr="00F435C6">
                              <w:rPr>
                                <w:rStyle w:val="Hypertextovodkaz"/>
                              </w:rPr>
                              <w:t>mpruchova@csob.cz</w:t>
                            </w:r>
                          </w:hyperlink>
                          <w:r w:rsidR="00CA1EEA" w:rsidRPr="0071130C">
                            <w:t xml:space="preserve"> </w:t>
                          </w:r>
                        </w:p>
                        <w:p w14:paraId="078F35E4" w14:textId="77777777" w:rsidR="00CA1EEA" w:rsidRPr="0071130C" w:rsidRDefault="00CA1EEA" w:rsidP="00CA1EEA">
                          <w:pPr>
                            <w:pStyle w:val="TZmensi-texty"/>
                          </w:pPr>
                          <w:r w:rsidRPr="0071130C">
                            <w:t xml:space="preserve">+420 </w:t>
                          </w:r>
                          <w:r w:rsidR="00EE4E19" w:rsidRPr="00EE4E19">
                            <w:t>731 423 281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551A0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2" type="#_x0000_t202" style="position:absolute;margin-left:36.7pt;margin-top:702.75pt;width:101.25pt;height:48.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" filled="f" stroked="f" strokeweight=".5pt">
              <v:textbox style="mso-fit-shape-to-text:t" inset="0,0,0,0">
                <w:txbxContent>
                  <w:p w14:paraId="3B55BDBF" w14:textId="77777777" w:rsidR="00CA1EEA" w:rsidRPr="00CF0D33" w:rsidRDefault="00EE4E19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>
                      <w:rPr>
                        <w:b/>
                      </w:rPr>
                      <w:t>Michaela Průchová</w:t>
                    </w:r>
                  </w:p>
                  <w:p w14:paraId="635D2632" w14:textId="77777777" w:rsidR="00CA1EEA" w:rsidRPr="0071130C" w:rsidRDefault="00EE4E19" w:rsidP="00CA1EEA">
                    <w:pPr>
                      <w:pStyle w:val="TZmensi-texty"/>
                    </w:pPr>
                    <w:r w:rsidRPr="00EE4E19">
                      <w:t xml:space="preserve">Externí komunikace ČSOB </w:t>
                    </w:r>
                    <w:hyperlink r:id="rId15" w:history="1">
                      <w:r w:rsidRPr="00F435C6">
                        <w:rPr>
                          <w:rStyle w:val="Hypertextovodkaz"/>
                        </w:rPr>
                        <w:t>mpruchova@csob.cz</w:t>
                      </w:r>
                    </w:hyperlink>
                    <w:r w:rsidR="00CA1EEA" w:rsidRPr="0071130C">
                      <w:t xml:space="preserve"> </w:t>
                    </w:r>
                  </w:p>
                  <w:p w14:paraId="078F35E4" w14:textId="77777777" w:rsidR="00CA1EEA" w:rsidRPr="0071130C" w:rsidRDefault="00CA1EEA" w:rsidP="00CA1EEA">
                    <w:pPr>
                      <w:pStyle w:val="TZmensi-texty"/>
                    </w:pPr>
                    <w:r w:rsidRPr="0071130C">
                      <w:t xml:space="preserve">+420 </w:t>
                    </w:r>
                    <w:r w:rsidR="00EE4E19" w:rsidRPr="00EE4E19">
                      <w:t>731 423 281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7D66F8">
      <w:t>1</w:t>
    </w:r>
    <w:r w:rsidR="006A6E8F" w:rsidRPr="00441F21">
      <w:fldChar w:fldCharType="end"/>
    </w:r>
    <w:r w:rsidR="006A6E8F" w:rsidRPr="00441F21">
      <w:t>/</w:t>
    </w:r>
    <w:fldSimple w:instr="NUMPAGES   \* MERGEFORMAT">
      <w:r w:rsidR="007D66F8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2207" w14:textId="77777777" w:rsidR="00E65493" w:rsidRDefault="00E65493" w:rsidP="00CF0D33">
      <w:r>
        <w:separator/>
      </w:r>
    </w:p>
  </w:footnote>
  <w:footnote w:type="continuationSeparator" w:id="0">
    <w:p w14:paraId="3C697076" w14:textId="77777777" w:rsidR="00E65493" w:rsidRDefault="00E65493" w:rsidP="00CF0D33">
      <w:r>
        <w:continuationSeparator/>
      </w:r>
    </w:p>
  </w:footnote>
  <w:footnote w:type="continuationNotice" w:id="1">
    <w:p w14:paraId="540AC7DF" w14:textId="77777777" w:rsidR="00E65493" w:rsidRDefault="00E654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7F4C" w14:textId="5E8CDAB0" w:rsidR="00CF0D33" w:rsidRDefault="009C1B1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27" behindDoc="0" locked="0" layoutInCell="0" allowOverlap="1" wp14:anchorId="5CAE6EB3" wp14:editId="0A26CE7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4" name="MSIPCM5bed46a38fe3fad55ac383e2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8C38DA" w14:textId="0A8F26C6" w:rsidR="009C1B12" w:rsidRPr="009C1B12" w:rsidRDefault="009C1B12" w:rsidP="009C1B1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C1B1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AE6EB3" id="_x0000_t202" coordsize="21600,21600" o:spt="202" path="m,l,21600r21600,l21600,xe">
              <v:stroke joinstyle="miter"/>
              <v:path gradientshapeok="t" o:connecttype="rect"/>
            </v:shapetype>
            <v:shape id="MSIPCM5bed46a38fe3fad55ac383e2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1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798C38DA" w14:textId="0A8F26C6" w:rsidR="009C1B12" w:rsidRPr="009C1B12" w:rsidRDefault="009C1B12" w:rsidP="009C1B1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C1B12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33B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54" behindDoc="0" locked="0" layoutInCell="0" allowOverlap="1" wp14:anchorId="21FA47B2" wp14:editId="4EEDACF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Textové pole 10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A97DB9" w14:textId="0A48652C" w:rsidR="005F33BD" w:rsidRPr="00C5378A" w:rsidRDefault="005F33BD" w:rsidP="005F33B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78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FA47B2" id="Textové pole 10" o:spid="_x0000_s1028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01A97DB9" w14:textId="0A48652C" w:rsidR="005F33BD" w:rsidRPr="00C5378A" w:rsidRDefault="005F33BD" w:rsidP="005F33B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78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58242" behindDoc="1" locked="1" layoutInCell="1" allowOverlap="1" wp14:anchorId="742F20BF" wp14:editId="4F08478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1FE1" w14:textId="79BACC45" w:rsidR="001E3BF7" w:rsidRDefault="009C1B12" w:rsidP="000802BD">
    <w:pPr>
      <w:pStyle w:val="Podnadpis"/>
      <w:tabs>
        <w:tab w:val="left" w:pos="673"/>
      </w:tabs>
      <w:spacing w:after="192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51" behindDoc="0" locked="0" layoutInCell="0" allowOverlap="1" wp14:anchorId="0E3B6868" wp14:editId="27F884F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b7bf44a88dc19654cfc325f2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A3AC4A5" w14:textId="1A634A3E" w:rsidR="009C1B12" w:rsidRPr="009C1B12" w:rsidRDefault="009C1B12" w:rsidP="009C1B12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C1B1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B6868" id="_x0000_t202" coordsize="21600,21600" o:spt="202" path="m,l,21600r21600,l21600,xe">
              <v:stroke joinstyle="miter"/>
              <v:path gradientshapeok="t" o:connecttype="rect"/>
            </v:shapetype>
            <v:shape id="MSIPCMb7bf44a88dc19654cfc325f2" o:spid="_x0000_s1029" type="#_x0000_t202" alt="{&quot;HashCode&quot;:-66734365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62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IGbdTg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4A3AC4A5" w14:textId="1A634A3E" w:rsidR="009C1B12" w:rsidRPr="009C1B12" w:rsidRDefault="009C1B12" w:rsidP="009C1B12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C1B12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33B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55" behindDoc="0" locked="0" layoutInCell="0" allowOverlap="1" wp14:anchorId="33894042" wp14:editId="62BB456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Textové pole 11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DA6B98" w14:textId="2DE7B746" w:rsidR="005F33BD" w:rsidRPr="00C5378A" w:rsidRDefault="005F33BD" w:rsidP="005F33B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5378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894042" id="Textové pole 11" o:spid="_x0000_s1030" type="#_x0000_t202" alt="{&quot;HashCode&quot;:-66734365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58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Sw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MJj3oRcyvg4ulsuUhKqyLKzNxvJYOmIWkX3p&#10;XpmzJ/gDEvcIg7hY8Y6FPrdHe7kPIJtEUcS3R/MEOyoyMXd6PVHyb/9T1uWNL34B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HEU9LAXAgAAKwQAAA4AAAAAAAAAAAAAAAAALgIAAGRycy9lMm9Eb2MueG1sUEsBAi0AFAAGAAgA&#10;AAAhAEsiCebcAAAABwEAAA8AAAAAAAAAAAAAAAAAcQQAAGRycy9kb3ducmV2LnhtbFBLBQYAAAAA&#10;BAAEAPMAAAB6BQAAAAA=&#10;" o:allowincell="f" filled="f" stroked="f" strokeweight=".5pt">
              <v:textbox inset=",0,,0">
                <w:txbxContent>
                  <w:p w14:paraId="29DA6B98" w14:textId="2DE7B746" w:rsidR="005F33BD" w:rsidRPr="00C5378A" w:rsidRDefault="005F33BD" w:rsidP="005F33B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5378A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2176F" w:rsidRPr="0071130C">
      <w:rPr>
        <w:noProof/>
        <w:lang w:eastAsia="cs-CZ"/>
      </w:rPr>
      <w:drawing>
        <wp:anchor distT="0" distB="0" distL="114300" distR="114300" simplePos="0" relativeHeight="251658253" behindDoc="1" locked="1" layoutInCell="1" allowOverlap="1" wp14:anchorId="280399C0" wp14:editId="2D2E1BA4">
          <wp:simplePos x="0" y="0"/>
          <wp:positionH relativeFrom="page">
            <wp:posOffset>6200140</wp:posOffset>
          </wp:positionH>
          <wp:positionV relativeFrom="page">
            <wp:posOffset>414020</wp:posOffset>
          </wp:positionV>
          <wp:extent cx="720000" cy="561600"/>
          <wp:effectExtent l="0" t="0" r="4445" b="0"/>
          <wp:wrapNone/>
          <wp:docPr id="170" name="Obráze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OB_TZ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5CE72197" wp14:editId="2A0094D8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A69D78" w14:textId="77777777" w:rsidR="00CA1EEA" w:rsidRPr="000802BD" w:rsidRDefault="00CA1EEA" w:rsidP="00CA1EEA">
                          <w:pPr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E72197" id="Textové pole 4" o:spid="_x0000_s1031" type="#_x0000_t202" style="position:absolute;margin-left:36.85pt;margin-top:160.95pt;width:109.95pt;height:18.7pt;z-index:25165824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DXV+&#10;Bx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33A69D78" w14:textId="77777777" w:rsidR="00CA1EEA" w:rsidRPr="000802BD" w:rsidRDefault="00CA1EEA" w:rsidP="00CA1EEA">
                    <w:pPr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58241" behindDoc="1" locked="1" layoutInCell="1" allowOverlap="1" wp14:anchorId="735AE706" wp14:editId="443BAF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78" cy="10681200"/>
          <wp:effectExtent l="0" t="0" r="5080" b="0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478" cy="106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7FD1"/>
    <w:multiLevelType w:val="singleLevel"/>
    <w:tmpl w:val="ECFAE9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Segoe UI" w:hint="default"/>
        <w:b w:val="0"/>
        <w:i w:val="0"/>
        <w:sz w:val="22"/>
        <w:szCs w:val="22"/>
        <w:u w:val="none"/>
      </w:rPr>
    </w:lvl>
  </w:abstractNum>
  <w:abstractNum w:abstractNumId="1" w15:restartNumberingAfterBreak="0">
    <w:nsid w:val="0AB45975"/>
    <w:multiLevelType w:val="multilevel"/>
    <w:tmpl w:val="32425D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E476DEB"/>
    <w:multiLevelType w:val="multilevel"/>
    <w:tmpl w:val="406E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871620"/>
    <w:multiLevelType w:val="multilevel"/>
    <w:tmpl w:val="089E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1BA85"/>
    <w:multiLevelType w:val="hybridMultilevel"/>
    <w:tmpl w:val="69CAF6E2"/>
    <w:lvl w:ilvl="0" w:tplc="DF6A5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85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34AB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EC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0D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E00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46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440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06A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30DC"/>
    <w:multiLevelType w:val="multilevel"/>
    <w:tmpl w:val="5B6A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77EF7"/>
    <w:multiLevelType w:val="multilevel"/>
    <w:tmpl w:val="1D80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747D28"/>
    <w:multiLevelType w:val="multilevel"/>
    <w:tmpl w:val="5CBC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D9013F"/>
    <w:multiLevelType w:val="multilevel"/>
    <w:tmpl w:val="0718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3974D1"/>
    <w:multiLevelType w:val="hybridMultilevel"/>
    <w:tmpl w:val="CDBE6868"/>
    <w:lvl w:ilvl="0" w:tplc="47EE0CBC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21FD9"/>
    <w:multiLevelType w:val="multilevel"/>
    <w:tmpl w:val="0626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951172"/>
    <w:multiLevelType w:val="hybridMultilevel"/>
    <w:tmpl w:val="EAF087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C1F60"/>
    <w:multiLevelType w:val="hybridMultilevel"/>
    <w:tmpl w:val="074E9370"/>
    <w:lvl w:ilvl="0" w:tplc="08D42BD6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5846E6E"/>
    <w:multiLevelType w:val="hybridMultilevel"/>
    <w:tmpl w:val="7A406E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A79A8"/>
    <w:multiLevelType w:val="multilevel"/>
    <w:tmpl w:val="ED78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153569"/>
    <w:multiLevelType w:val="hybridMultilevel"/>
    <w:tmpl w:val="9C1A2B10"/>
    <w:lvl w:ilvl="0" w:tplc="E6E20B0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62992"/>
    <w:multiLevelType w:val="multilevel"/>
    <w:tmpl w:val="11E4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AE3986"/>
    <w:multiLevelType w:val="multilevel"/>
    <w:tmpl w:val="2D8A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49780A"/>
    <w:multiLevelType w:val="multilevel"/>
    <w:tmpl w:val="CD0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BB142C"/>
    <w:multiLevelType w:val="multilevel"/>
    <w:tmpl w:val="34C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1D1484"/>
    <w:multiLevelType w:val="multilevel"/>
    <w:tmpl w:val="7F2E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450316">
    <w:abstractNumId w:val="4"/>
  </w:num>
  <w:num w:numId="2" w16cid:durableId="1012531352">
    <w:abstractNumId w:val="6"/>
  </w:num>
  <w:num w:numId="3" w16cid:durableId="711540547">
    <w:abstractNumId w:val="22"/>
  </w:num>
  <w:num w:numId="4" w16cid:durableId="409693178">
    <w:abstractNumId w:val="14"/>
  </w:num>
  <w:num w:numId="5" w16cid:durableId="1491560695">
    <w:abstractNumId w:val="16"/>
  </w:num>
  <w:num w:numId="6" w16cid:durableId="176697599">
    <w:abstractNumId w:val="20"/>
  </w:num>
  <w:num w:numId="7" w16cid:durableId="269364033">
    <w:abstractNumId w:val="17"/>
  </w:num>
  <w:num w:numId="8" w16cid:durableId="1073505873">
    <w:abstractNumId w:val="9"/>
  </w:num>
  <w:num w:numId="9" w16cid:durableId="1648823580">
    <w:abstractNumId w:val="5"/>
  </w:num>
  <w:num w:numId="10" w16cid:durableId="316232519">
    <w:abstractNumId w:val="15"/>
  </w:num>
  <w:num w:numId="11" w16cid:durableId="522400725">
    <w:abstractNumId w:val="12"/>
  </w:num>
  <w:num w:numId="12" w16cid:durableId="708338284">
    <w:abstractNumId w:val="3"/>
  </w:num>
  <w:num w:numId="13" w16cid:durableId="664548592">
    <w:abstractNumId w:val="8"/>
  </w:num>
  <w:num w:numId="14" w16cid:durableId="384061833">
    <w:abstractNumId w:val="18"/>
  </w:num>
  <w:num w:numId="15" w16cid:durableId="1714964348">
    <w:abstractNumId w:val="2"/>
  </w:num>
  <w:num w:numId="16" w16cid:durableId="467742975">
    <w:abstractNumId w:val="1"/>
  </w:num>
  <w:num w:numId="17" w16cid:durableId="765879369">
    <w:abstractNumId w:val="19"/>
  </w:num>
  <w:num w:numId="18" w16cid:durableId="1972247643">
    <w:abstractNumId w:val="13"/>
  </w:num>
  <w:num w:numId="19" w16cid:durableId="205455677">
    <w:abstractNumId w:val="0"/>
    <w:lvlOverride w:ilvl="0">
      <w:startOverride w:val="1"/>
    </w:lvlOverride>
  </w:num>
  <w:num w:numId="20" w16cid:durableId="1188519976">
    <w:abstractNumId w:val="7"/>
  </w:num>
  <w:num w:numId="21" w16cid:durableId="2033454107">
    <w:abstractNumId w:val="10"/>
  </w:num>
  <w:num w:numId="22" w16cid:durableId="1885286819">
    <w:abstractNumId w:val="11"/>
  </w:num>
  <w:num w:numId="23" w16cid:durableId="13009143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768"/>
    <w:rsid w:val="00000C70"/>
    <w:rsid w:val="00003420"/>
    <w:rsid w:val="000036D8"/>
    <w:rsid w:val="00003A6E"/>
    <w:rsid w:val="00005053"/>
    <w:rsid w:val="000055FC"/>
    <w:rsid w:val="000064BB"/>
    <w:rsid w:val="00007811"/>
    <w:rsid w:val="00012C71"/>
    <w:rsid w:val="0001446E"/>
    <w:rsid w:val="00014477"/>
    <w:rsid w:val="00015F4E"/>
    <w:rsid w:val="00016AF6"/>
    <w:rsid w:val="0001759A"/>
    <w:rsid w:val="00020C8E"/>
    <w:rsid w:val="00020F0A"/>
    <w:rsid w:val="000215BA"/>
    <w:rsid w:val="00021FF8"/>
    <w:rsid w:val="000224AC"/>
    <w:rsid w:val="000226B4"/>
    <w:rsid w:val="000227CD"/>
    <w:rsid w:val="000249A8"/>
    <w:rsid w:val="0003002E"/>
    <w:rsid w:val="00030FCF"/>
    <w:rsid w:val="00031172"/>
    <w:rsid w:val="000314C0"/>
    <w:rsid w:val="00032571"/>
    <w:rsid w:val="00033235"/>
    <w:rsid w:val="00033EBB"/>
    <w:rsid w:val="00034001"/>
    <w:rsid w:val="00035B2D"/>
    <w:rsid w:val="00037BDF"/>
    <w:rsid w:val="00037E94"/>
    <w:rsid w:val="00041778"/>
    <w:rsid w:val="00042098"/>
    <w:rsid w:val="00043818"/>
    <w:rsid w:val="00043B8F"/>
    <w:rsid w:val="0004421F"/>
    <w:rsid w:val="000444B7"/>
    <w:rsid w:val="00044692"/>
    <w:rsid w:val="00046354"/>
    <w:rsid w:val="00046914"/>
    <w:rsid w:val="000547B0"/>
    <w:rsid w:val="0005514E"/>
    <w:rsid w:val="00055E31"/>
    <w:rsid w:val="00055F69"/>
    <w:rsid w:val="00056764"/>
    <w:rsid w:val="00057944"/>
    <w:rsid w:val="00057AC8"/>
    <w:rsid w:val="000608A1"/>
    <w:rsid w:val="000609B8"/>
    <w:rsid w:val="00061DB3"/>
    <w:rsid w:val="00062E3B"/>
    <w:rsid w:val="00062E9A"/>
    <w:rsid w:val="00062F30"/>
    <w:rsid w:val="0006638B"/>
    <w:rsid w:val="000673F5"/>
    <w:rsid w:val="00067AB5"/>
    <w:rsid w:val="00067CA5"/>
    <w:rsid w:val="000706DB"/>
    <w:rsid w:val="00071AB5"/>
    <w:rsid w:val="0007419F"/>
    <w:rsid w:val="00074DE5"/>
    <w:rsid w:val="00075381"/>
    <w:rsid w:val="000763EA"/>
    <w:rsid w:val="00076CA5"/>
    <w:rsid w:val="000776CC"/>
    <w:rsid w:val="00077F44"/>
    <w:rsid w:val="000802BD"/>
    <w:rsid w:val="00080ED1"/>
    <w:rsid w:val="00080F8F"/>
    <w:rsid w:val="00082092"/>
    <w:rsid w:val="000831D6"/>
    <w:rsid w:val="0008414A"/>
    <w:rsid w:val="00085084"/>
    <w:rsid w:val="00085455"/>
    <w:rsid w:val="00087742"/>
    <w:rsid w:val="000900B7"/>
    <w:rsid w:val="00090E26"/>
    <w:rsid w:val="000913C0"/>
    <w:rsid w:val="00091FAC"/>
    <w:rsid w:val="00092B7E"/>
    <w:rsid w:val="00095A8C"/>
    <w:rsid w:val="00095B6E"/>
    <w:rsid w:val="000960E3"/>
    <w:rsid w:val="000966AA"/>
    <w:rsid w:val="00096B80"/>
    <w:rsid w:val="0009703D"/>
    <w:rsid w:val="000979F9"/>
    <w:rsid w:val="000A2D83"/>
    <w:rsid w:val="000A32D3"/>
    <w:rsid w:val="000A35D2"/>
    <w:rsid w:val="000A555B"/>
    <w:rsid w:val="000B0CC4"/>
    <w:rsid w:val="000B12E0"/>
    <w:rsid w:val="000B1997"/>
    <w:rsid w:val="000B2E06"/>
    <w:rsid w:val="000B640C"/>
    <w:rsid w:val="000B7EF3"/>
    <w:rsid w:val="000C0AA3"/>
    <w:rsid w:val="000C18C1"/>
    <w:rsid w:val="000C3A17"/>
    <w:rsid w:val="000C4D4B"/>
    <w:rsid w:val="000C5213"/>
    <w:rsid w:val="000C5BAA"/>
    <w:rsid w:val="000C6B42"/>
    <w:rsid w:val="000C76E9"/>
    <w:rsid w:val="000D1FA0"/>
    <w:rsid w:val="000D276B"/>
    <w:rsid w:val="000D2791"/>
    <w:rsid w:val="000D333D"/>
    <w:rsid w:val="000D5F58"/>
    <w:rsid w:val="000D6126"/>
    <w:rsid w:val="000D69DB"/>
    <w:rsid w:val="000D6DD3"/>
    <w:rsid w:val="000D7575"/>
    <w:rsid w:val="000D7648"/>
    <w:rsid w:val="000D781C"/>
    <w:rsid w:val="000E0A88"/>
    <w:rsid w:val="000E0B7B"/>
    <w:rsid w:val="000E3348"/>
    <w:rsid w:val="000E3598"/>
    <w:rsid w:val="000E45FD"/>
    <w:rsid w:val="000E4B4B"/>
    <w:rsid w:val="000F202E"/>
    <w:rsid w:val="000F2CCF"/>
    <w:rsid w:val="000F2F72"/>
    <w:rsid w:val="000F32C2"/>
    <w:rsid w:val="000F4C20"/>
    <w:rsid w:val="000F5E42"/>
    <w:rsid w:val="000F675D"/>
    <w:rsid w:val="000F7102"/>
    <w:rsid w:val="000F71CA"/>
    <w:rsid w:val="00101BFB"/>
    <w:rsid w:val="00102EAD"/>
    <w:rsid w:val="0010404A"/>
    <w:rsid w:val="00105F7C"/>
    <w:rsid w:val="00111F46"/>
    <w:rsid w:val="00112A6D"/>
    <w:rsid w:val="00114741"/>
    <w:rsid w:val="001158A9"/>
    <w:rsid w:val="00115EE1"/>
    <w:rsid w:val="00116AC9"/>
    <w:rsid w:val="001170A6"/>
    <w:rsid w:val="001172FC"/>
    <w:rsid w:val="001179E5"/>
    <w:rsid w:val="00117E0A"/>
    <w:rsid w:val="00121B2D"/>
    <w:rsid w:val="00122000"/>
    <w:rsid w:val="001230AE"/>
    <w:rsid w:val="001233AE"/>
    <w:rsid w:val="00123437"/>
    <w:rsid w:val="00125804"/>
    <w:rsid w:val="00125D52"/>
    <w:rsid w:val="00127507"/>
    <w:rsid w:val="00127537"/>
    <w:rsid w:val="001276E1"/>
    <w:rsid w:val="00130C49"/>
    <w:rsid w:val="001311BF"/>
    <w:rsid w:val="00131443"/>
    <w:rsid w:val="00131CE4"/>
    <w:rsid w:val="00132C86"/>
    <w:rsid w:val="00136082"/>
    <w:rsid w:val="00136571"/>
    <w:rsid w:val="001365D0"/>
    <w:rsid w:val="00136ADF"/>
    <w:rsid w:val="00137A5D"/>
    <w:rsid w:val="00140B95"/>
    <w:rsid w:val="00141907"/>
    <w:rsid w:val="001419C8"/>
    <w:rsid w:val="00143BB5"/>
    <w:rsid w:val="001445D2"/>
    <w:rsid w:val="0015233D"/>
    <w:rsid w:val="0015287D"/>
    <w:rsid w:val="001532E7"/>
    <w:rsid w:val="001552F2"/>
    <w:rsid w:val="00156632"/>
    <w:rsid w:val="0015787F"/>
    <w:rsid w:val="001614C2"/>
    <w:rsid w:val="00161ED9"/>
    <w:rsid w:val="00162DF3"/>
    <w:rsid w:val="001631AD"/>
    <w:rsid w:val="0016435B"/>
    <w:rsid w:val="001647D7"/>
    <w:rsid w:val="00164A15"/>
    <w:rsid w:val="00165B1C"/>
    <w:rsid w:val="00166722"/>
    <w:rsid w:val="0016725D"/>
    <w:rsid w:val="001707FF"/>
    <w:rsid w:val="00170865"/>
    <w:rsid w:val="00171691"/>
    <w:rsid w:val="00174F62"/>
    <w:rsid w:val="00175F4A"/>
    <w:rsid w:val="00176119"/>
    <w:rsid w:val="001763EC"/>
    <w:rsid w:val="00176524"/>
    <w:rsid w:val="001766FF"/>
    <w:rsid w:val="0017680B"/>
    <w:rsid w:val="00177742"/>
    <w:rsid w:val="00180997"/>
    <w:rsid w:val="001820C8"/>
    <w:rsid w:val="00182D9D"/>
    <w:rsid w:val="00183A4D"/>
    <w:rsid w:val="00183B3F"/>
    <w:rsid w:val="00184067"/>
    <w:rsid w:val="00184C6D"/>
    <w:rsid w:val="00185421"/>
    <w:rsid w:val="00185E69"/>
    <w:rsid w:val="001861AF"/>
    <w:rsid w:val="001863AD"/>
    <w:rsid w:val="00186624"/>
    <w:rsid w:val="00187188"/>
    <w:rsid w:val="001871BA"/>
    <w:rsid w:val="00187FCD"/>
    <w:rsid w:val="00191F31"/>
    <w:rsid w:val="00192C41"/>
    <w:rsid w:val="001932AE"/>
    <w:rsid w:val="00194C06"/>
    <w:rsid w:val="00195FD3"/>
    <w:rsid w:val="001961CD"/>
    <w:rsid w:val="0019725E"/>
    <w:rsid w:val="001979E9"/>
    <w:rsid w:val="001A0F83"/>
    <w:rsid w:val="001A26D1"/>
    <w:rsid w:val="001A482F"/>
    <w:rsid w:val="001A5793"/>
    <w:rsid w:val="001A6507"/>
    <w:rsid w:val="001B0488"/>
    <w:rsid w:val="001B221D"/>
    <w:rsid w:val="001B2A7A"/>
    <w:rsid w:val="001B3233"/>
    <w:rsid w:val="001B43EF"/>
    <w:rsid w:val="001B5CE1"/>
    <w:rsid w:val="001B5F22"/>
    <w:rsid w:val="001B6953"/>
    <w:rsid w:val="001B71E3"/>
    <w:rsid w:val="001C27DA"/>
    <w:rsid w:val="001C2B3E"/>
    <w:rsid w:val="001C2B77"/>
    <w:rsid w:val="001C5473"/>
    <w:rsid w:val="001C5B33"/>
    <w:rsid w:val="001C6688"/>
    <w:rsid w:val="001D0603"/>
    <w:rsid w:val="001D1579"/>
    <w:rsid w:val="001D1A7A"/>
    <w:rsid w:val="001D3007"/>
    <w:rsid w:val="001D4124"/>
    <w:rsid w:val="001D5ABD"/>
    <w:rsid w:val="001D610D"/>
    <w:rsid w:val="001D74DA"/>
    <w:rsid w:val="001D789B"/>
    <w:rsid w:val="001E0E1C"/>
    <w:rsid w:val="001E2EC0"/>
    <w:rsid w:val="001E352B"/>
    <w:rsid w:val="001E3BF7"/>
    <w:rsid w:val="001E5443"/>
    <w:rsid w:val="001E5791"/>
    <w:rsid w:val="001E77EA"/>
    <w:rsid w:val="001E7BB1"/>
    <w:rsid w:val="001F197F"/>
    <w:rsid w:val="001F33F3"/>
    <w:rsid w:val="001F35A6"/>
    <w:rsid w:val="0020053F"/>
    <w:rsid w:val="0020080D"/>
    <w:rsid w:val="002035FF"/>
    <w:rsid w:val="002042C0"/>
    <w:rsid w:val="0020538D"/>
    <w:rsid w:val="00205664"/>
    <w:rsid w:val="0020634A"/>
    <w:rsid w:val="00206580"/>
    <w:rsid w:val="00206758"/>
    <w:rsid w:val="00207CE5"/>
    <w:rsid w:val="00210438"/>
    <w:rsid w:val="00210EC2"/>
    <w:rsid w:val="00212288"/>
    <w:rsid w:val="00214C8B"/>
    <w:rsid w:val="002168A8"/>
    <w:rsid w:val="00216B18"/>
    <w:rsid w:val="00216F63"/>
    <w:rsid w:val="00217AC4"/>
    <w:rsid w:val="00217FD7"/>
    <w:rsid w:val="00220C57"/>
    <w:rsid w:val="00222762"/>
    <w:rsid w:val="00222C2F"/>
    <w:rsid w:val="002246B4"/>
    <w:rsid w:val="00224E5A"/>
    <w:rsid w:val="00230364"/>
    <w:rsid w:val="0023050F"/>
    <w:rsid w:val="002328BB"/>
    <w:rsid w:val="00233A31"/>
    <w:rsid w:val="00234B1A"/>
    <w:rsid w:val="0023570B"/>
    <w:rsid w:val="00237962"/>
    <w:rsid w:val="00237B88"/>
    <w:rsid w:val="0024123E"/>
    <w:rsid w:val="00241776"/>
    <w:rsid w:val="00242746"/>
    <w:rsid w:val="00242B81"/>
    <w:rsid w:val="0024551B"/>
    <w:rsid w:val="00245E47"/>
    <w:rsid w:val="00246340"/>
    <w:rsid w:val="002475E5"/>
    <w:rsid w:val="0025073D"/>
    <w:rsid w:val="00250BF8"/>
    <w:rsid w:val="002514E8"/>
    <w:rsid w:val="0025181A"/>
    <w:rsid w:val="00252786"/>
    <w:rsid w:val="00252B5C"/>
    <w:rsid w:val="00252CAF"/>
    <w:rsid w:val="00253108"/>
    <w:rsid w:val="00253120"/>
    <w:rsid w:val="002534D6"/>
    <w:rsid w:val="00253DBA"/>
    <w:rsid w:val="00254E7F"/>
    <w:rsid w:val="00254FAF"/>
    <w:rsid w:val="002551D1"/>
    <w:rsid w:val="00255E80"/>
    <w:rsid w:val="002570A3"/>
    <w:rsid w:val="00260931"/>
    <w:rsid w:val="00260FBC"/>
    <w:rsid w:val="0026123C"/>
    <w:rsid w:val="0026128E"/>
    <w:rsid w:val="00261487"/>
    <w:rsid w:val="00261EA8"/>
    <w:rsid w:val="002627D8"/>
    <w:rsid w:val="002631A2"/>
    <w:rsid w:val="002636AE"/>
    <w:rsid w:val="00264326"/>
    <w:rsid w:val="00264A8D"/>
    <w:rsid w:val="00265E38"/>
    <w:rsid w:val="00265EE5"/>
    <w:rsid w:val="00270C49"/>
    <w:rsid w:val="002712B6"/>
    <w:rsid w:val="00271A76"/>
    <w:rsid w:val="0027256B"/>
    <w:rsid w:val="00274587"/>
    <w:rsid w:val="002754D8"/>
    <w:rsid w:val="0027638C"/>
    <w:rsid w:val="00276E08"/>
    <w:rsid w:val="00280929"/>
    <w:rsid w:val="002824BC"/>
    <w:rsid w:val="00282747"/>
    <w:rsid w:val="00282851"/>
    <w:rsid w:val="002830DB"/>
    <w:rsid w:val="00284095"/>
    <w:rsid w:val="00285472"/>
    <w:rsid w:val="0028613D"/>
    <w:rsid w:val="00286356"/>
    <w:rsid w:val="002879C9"/>
    <w:rsid w:val="00290399"/>
    <w:rsid w:val="00293525"/>
    <w:rsid w:val="00293973"/>
    <w:rsid w:val="00295E9D"/>
    <w:rsid w:val="00297D0D"/>
    <w:rsid w:val="00297EC9"/>
    <w:rsid w:val="002A132A"/>
    <w:rsid w:val="002A17F4"/>
    <w:rsid w:val="002A3E45"/>
    <w:rsid w:val="002A4B78"/>
    <w:rsid w:val="002A5479"/>
    <w:rsid w:val="002A6FA9"/>
    <w:rsid w:val="002A783B"/>
    <w:rsid w:val="002A7BF7"/>
    <w:rsid w:val="002B0300"/>
    <w:rsid w:val="002B087A"/>
    <w:rsid w:val="002B2DC5"/>
    <w:rsid w:val="002B451A"/>
    <w:rsid w:val="002B73A9"/>
    <w:rsid w:val="002B7688"/>
    <w:rsid w:val="002B7D48"/>
    <w:rsid w:val="002C0845"/>
    <w:rsid w:val="002C305A"/>
    <w:rsid w:val="002C30AE"/>
    <w:rsid w:val="002C370C"/>
    <w:rsid w:val="002C4B5F"/>
    <w:rsid w:val="002C4BE7"/>
    <w:rsid w:val="002C6EA9"/>
    <w:rsid w:val="002D1302"/>
    <w:rsid w:val="002D1C3F"/>
    <w:rsid w:val="002D1E44"/>
    <w:rsid w:val="002D27A2"/>
    <w:rsid w:val="002D2BB5"/>
    <w:rsid w:val="002D51B8"/>
    <w:rsid w:val="002D6D46"/>
    <w:rsid w:val="002E1CD4"/>
    <w:rsid w:val="002E3D88"/>
    <w:rsid w:val="002E4856"/>
    <w:rsid w:val="002E4936"/>
    <w:rsid w:val="002E63AB"/>
    <w:rsid w:val="002E687B"/>
    <w:rsid w:val="002F01AC"/>
    <w:rsid w:val="002F052D"/>
    <w:rsid w:val="002F066A"/>
    <w:rsid w:val="002F10C2"/>
    <w:rsid w:val="002F3EB7"/>
    <w:rsid w:val="002F4415"/>
    <w:rsid w:val="002F466A"/>
    <w:rsid w:val="002F4E3C"/>
    <w:rsid w:val="002F5B98"/>
    <w:rsid w:val="002F6E8E"/>
    <w:rsid w:val="003003B1"/>
    <w:rsid w:val="00300E30"/>
    <w:rsid w:val="00301006"/>
    <w:rsid w:val="0030226A"/>
    <w:rsid w:val="00303CE6"/>
    <w:rsid w:val="00304775"/>
    <w:rsid w:val="003047AC"/>
    <w:rsid w:val="00304A4B"/>
    <w:rsid w:val="00304E69"/>
    <w:rsid w:val="00305339"/>
    <w:rsid w:val="00307AAD"/>
    <w:rsid w:val="003100A4"/>
    <w:rsid w:val="00312275"/>
    <w:rsid w:val="00312CCA"/>
    <w:rsid w:val="00312D86"/>
    <w:rsid w:val="00313770"/>
    <w:rsid w:val="00314E72"/>
    <w:rsid w:val="00314FE8"/>
    <w:rsid w:val="00317A79"/>
    <w:rsid w:val="00317C68"/>
    <w:rsid w:val="003253B7"/>
    <w:rsid w:val="00325D2E"/>
    <w:rsid w:val="00325FB3"/>
    <w:rsid w:val="00327E62"/>
    <w:rsid w:val="00327F27"/>
    <w:rsid w:val="00330972"/>
    <w:rsid w:val="0033193C"/>
    <w:rsid w:val="003340D6"/>
    <w:rsid w:val="00335CFF"/>
    <w:rsid w:val="00335FB7"/>
    <w:rsid w:val="0033607F"/>
    <w:rsid w:val="003365D5"/>
    <w:rsid w:val="00337CFB"/>
    <w:rsid w:val="00341067"/>
    <w:rsid w:val="00341D95"/>
    <w:rsid w:val="003429A6"/>
    <w:rsid w:val="00345312"/>
    <w:rsid w:val="003454AA"/>
    <w:rsid w:val="00346AAF"/>
    <w:rsid w:val="0035003B"/>
    <w:rsid w:val="00350261"/>
    <w:rsid w:val="0035062B"/>
    <w:rsid w:val="003512B7"/>
    <w:rsid w:val="003516DA"/>
    <w:rsid w:val="003521BC"/>
    <w:rsid w:val="003532C9"/>
    <w:rsid w:val="0035479F"/>
    <w:rsid w:val="00355D99"/>
    <w:rsid w:val="0035668D"/>
    <w:rsid w:val="003569EC"/>
    <w:rsid w:val="003570FF"/>
    <w:rsid w:val="00357583"/>
    <w:rsid w:val="00357D7A"/>
    <w:rsid w:val="00360B84"/>
    <w:rsid w:val="00360DF1"/>
    <w:rsid w:val="00362668"/>
    <w:rsid w:val="00362A6A"/>
    <w:rsid w:val="003656FA"/>
    <w:rsid w:val="003662FB"/>
    <w:rsid w:val="00366C8D"/>
    <w:rsid w:val="00370585"/>
    <w:rsid w:val="0037133E"/>
    <w:rsid w:val="003714B2"/>
    <w:rsid w:val="003719AE"/>
    <w:rsid w:val="00371AF1"/>
    <w:rsid w:val="003723AC"/>
    <w:rsid w:val="003736B0"/>
    <w:rsid w:val="0037388E"/>
    <w:rsid w:val="00374720"/>
    <w:rsid w:val="00374B48"/>
    <w:rsid w:val="00374ECA"/>
    <w:rsid w:val="00375B0C"/>
    <w:rsid w:val="00381147"/>
    <w:rsid w:val="003812A3"/>
    <w:rsid w:val="00381C31"/>
    <w:rsid w:val="00384304"/>
    <w:rsid w:val="003867D6"/>
    <w:rsid w:val="00387172"/>
    <w:rsid w:val="00387E05"/>
    <w:rsid w:val="00391459"/>
    <w:rsid w:val="0039162F"/>
    <w:rsid w:val="003917E0"/>
    <w:rsid w:val="00392F90"/>
    <w:rsid w:val="00394E13"/>
    <w:rsid w:val="003976A3"/>
    <w:rsid w:val="00397B23"/>
    <w:rsid w:val="00397B9D"/>
    <w:rsid w:val="003A1169"/>
    <w:rsid w:val="003A13BE"/>
    <w:rsid w:val="003A14B5"/>
    <w:rsid w:val="003A1662"/>
    <w:rsid w:val="003A1CA7"/>
    <w:rsid w:val="003A44F2"/>
    <w:rsid w:val="003A51A9"/>
    <w:rsid w:val="003A68D3"/>
    <w:rsid w:val="003A78CB"/>
    <w:rsid w:val="003B1E88"/>
    <w:rsid w:val="003B24E2"/>
    <w:rsid w:val="003B3735"/>
    <w:rsid w:val="003B3BBD"/>
    <w:rsid w:val="003B4351"/>
    <w:rsid w:val="003B44AE"/>
    <w:rsid w:val="003B49BC"/>
    <w:rsid w:val="003B54C2"/>
    <w:rsid w:val="003B556E"/>
    <w:rsid w:val="003B7C95"/>
    <w:rsid w:val="003B7F39"/>
    <w:rsid w:val="003C12A8"/>
    <w:rsid w:val="003C1602"/>
    <w:rsid w:val="003C164E"/>
    <w:rsid w:val="003C3F6C"/>
    <w:rsid w:val="003C48EC"/>
    <w:rsid w:val="003C5C28"/>
    <w:rsid w:val="003D00A2"/>
    <w:rsid w:val="003D2A9E"/>
    <w:rsid w:val="003D2CBE"/>
    <w:rsid w:val="003D4084"/>
    <w:rsid w:val="003D58BE"/>
    <w:rsid w:val="003D64BB"/>
    <w:rsid w:val="003E021E"/>
    <w:rsid w:val="003E1486"/>
    <w:rsid w:val="003E15AD"/>
    <w:rsid w:val="003E2970"/>
    <w:rsid w:val="003E382A"/>
    <w:rsid w:val="003E3915"/>
    <w:rsid w:val="003E561D"/>
    <w:rsid w:val="003E5B71"/>
    <w:rsid w:val="003E6167"/>
    <w:rsid w:val="003E7522"/>
    <w:rsid w:val="003F047B"/>
    <w:rsid w:val="003F1AAB"/>
    <w:rsid w:val="003F1F63"/>
    <w:rsid w:val="003F3021"/>
    <w:rsid w:val="003F415B"/>
    <w:rsid w:val="0040136F"/>
    <w:rsid w:val="00402A44"/>
    <w:rsid w:val="00402A62"/>
    <w:rsid w:val="0040317F"/>
    <w:rsid w:val="00403886"/>
    <w:rsid w:val="00404E3B"/>
    <w:rsid w:val="0040550A"/>
    <w:rsid w:val="00405BED"/>
    <w:rsid w:val="00406604"/>
    <w:rsid w:val="00407131"/>
    <w:rsid w:val="004113D9"/>
    <w:rsid w:val="00412110"/>
    <w:rsid w:val="00412116"/>
    <w:rsid w:val="0041265C"/>
    <w:rsid w:val="00412DFA"/>
    <w:rsid w:val="004139C2"/>
    <w:rsid w:val="00413F5F"/>
    <w:rsid w:val="00420B9A"/>
    <w:rsid w:val="0042247B"/>
    <w:rsid w:val="004228E4"/>
    <w:rsid w:val="0042353D"/>
    <w:rsid w:val="00423BE7"/>
    <w:rsid w:val="00424E60"/>
    <w:rsid w:val="004259F1"/>
    <w:rsid w:val="00425AF6"/>
    <w:rsid w:val="00426599"/>
    <w:rsid w:val="0043222C"/>
    <w:rsid w:val="00437827"/>
    <w:rsid w:val="00437C1D"/>
    <w:rsid w:val="0044109A"/>
    <w:rsid w:val="00441F21"/>
    <w:rsid w:val="00443156"/>
    <w:rsid w:val="0044412E"/>
    <w:rsid w:val="00445214"/>
    <w:rsid w:val="004455AD"/>
    <w:rsid w:val="00445CE4"/>
    <w:rsid w:val="00446DC9"/>
    <w:rsid w:val="00450353"/>
    <w:rsid w:val="00450F58"/>
    <w:rsid w:val="004518BE"/>
    <w:rsid w:val="00453758"/>
    <w:rsid w:val="004543D5"/>
    <w:rsid w:val="00454D8E"/>
    <w:rsid w:val="00457BE3"/>
    <w:rsid w:val="0046098E"/>
    <w:rsid w:val="00460AA0"/>
    <w:rsid w:val="00460BAB"/>
    <w:rsid w:val="00462352"/>
    <w:rsid w:val="00464D42"/>
    <w:rsid w:val="00465265"/>
    <w:rsid w:val="00465FF5"/>
    <w:rsid w:val="0046641C"/>
    <w:rsid w:val="00470AA9"/>
    <w:rsid w:val="00471B4B"/>
    <w:rsid w:val="0047268F"/>
    <w:rsid w:val="00473D32"/>
    <w:rsid w:val="00476BED"/>
    <w:rsid w:val="00476C74"/>
    <w:rsid w:val="00477501"/>
    <w:rsid w:val="004812EE"/>
    <w:rsid w:val="00481CEA"/>
    <w:rsid w:val="004823EE"/>
    <w:rsid w:val="0048310C"/>
    <w:rsid w:val="004848F3"/>
    <w:rsid w:val="00484970"/>
    <w:rsid w:val="0048498E"/>
    <w:rsid w:val="00485129"/>
    <w:rsid w:val="0048529D"/>
    <w:rsid w:val="00485CD3"/>
    <w:rsid w:val="00485FDC"/>
    <w:rsid w:val="00486A95"/>
    <w:rsid w:val="0049002F"/>
    <w:rsid w:val="00490B21"/>
    <w:rsid w:val="004919A2"/>
    <w:rsid w:val="00493EE1"/>
    <w:rsid w:val="004969CC"/>
    <w:rsid w:val="00496D2F"/>
    <w:rsid w:val="00497D41"/>
    <w:rsid w:val="00497D4A"/>
    <w:rsid w:val="004A090C"/>
    <w:rsid w:val="004A1634"/>
    <w:rsid w:val="004A3078"/>
    <w:rsid w:val="004A3555"/>
    <w:rsid w:val="004A3A8A"/>
    <w:rsid w:val="004A3C70"/>
    <w:rsid w:val="004A5A48"/>
    <w:rsid w:val="004A5A81"/>
    <w:rsid w:val="004A5E1F"/>
    <w:rsid w:val="004A5F67"/>
    <w:rsid w:val="004A671B"/>
    <w:rsid w:val="004A69CE"/>
    <w:rsid w:val="004A6D91"/>
    <w:rsid w:val="004B076D"/>
    <w:rsid w:val="004B07C2"/>
    <w:rsid w:val="004B1747"/>
    <w:rsid w:val="004B1DB6"/>
    <w:rsid w:val="004B2B76"/>
    <w:rsid w:val="004B2C12"/>
    <w:rsid w:val="004B2DC8"/>
    <w:rsid w:val="004B2F97"/>
    <w:rsid w:val="004B3807"/>
    <w:rsid w:val="004B4AFE"/>
    <w:rsid w:val="004B5260"/>
    <w:rsid w:val="004B54D4"/>
    <w:rsid w:val="004C0721"/>
    <w:rsid w:val="004C1EAF"/>
    <w:rsid w:val="004C39FD"/>
    <w:rsid w:val="004C49DF"/>
    <w:rsid w:val="004C720F"/>
    <w:rsid w:val="004D3BD0"/>
    <w:rsid w:val="004D52FE"/>
    <w:rsid w:val="004D545D"/>
    <w:rsid w:val="004D7CE1"/>
    <w:rsid w:val="004E0407"/>
    <w:rsid w:val="004E096E"/>
    <w:rsid w:val="004E0C57"/>
    <w:rsid w:val="004E120D"/>
    <w:rsid w:val="004E2B08"/>
    <w:rsid w:val="004E3466"/>
    <w:rsid w:val="004E4504"/>
    <w:rsid w:val="004E568F"/>
    <w:rsid w:val="004E5896"/>
    <w:rsid w:val="004E7096"/>
    <w:rsid w:val="004E7E1D"/>
    <w:rsid w:val="004F096D"/>
    <w:rsid w:val="004F25B4"/>
    <w:rsid w:val="004F2F46"/>
    <w:rsid w:val="004F5085"/>
    <w:rsid w:val="004F626B"/>
    <w:rsid w:val="004F6592"/>
    <w:rsid w:val="004F6789"/>
    <w:rsid w:val="004F7746"/>
    <w:rsid w:val="004F7D5D"/>
    <w:rsid w:val="00501859"/>
    <w:rsid w:val="00501D97"/>
    <w:rsid w:val="00503DF2"/>
    <w:rsid w:val="0050542A"/>
    <w:rsid w:val="0050576A"/>
    <w:rsid w:val="0050732F"/>
    <w:rsid w:val="00507773"/>
    <w:rsid w:val="005102DD"/>
    <w:rsid w:val="005119EF"/>
    <w:rsid w:val="00512A0F"/>
    <w:rsid w:val="005132B1"/>
    <w:rsid w:val="0051353F"/>
    <w:rsid w:val="00514625"/>
    <w:rsid w:val="00514A5B"/>
    <w:rsid w:val="00515171"/>
    <w:rsid w:val="00515DD5"/>
    <w:rsid w:val="00516DF0"/>
    <w:rsid w:val="00517093"/>
    <w:rsid w:val="00517C0D"/>
    <w:rsid w:val="00517F8E"/>
    <w:rsid w:val="00520106"/>
    <w:rsid w:val="00520C1C"/>
    <w:rsid w:val="0052157C"/>
    <w:rsid w:val="005229A9"/>
    <w:rsid w:val="00522D6B"/>
    <w:rsid w:val="00525099"/>
    <w:rsid w:val="00525575"/>
    <w:rsid w:val="00525CBD"/>
    <w:rsid w:val="00525FF4"/>
    <w:rsid w:val="00526BF4"/>
    <w:rsid w:val="00527595"/>
    <w:rsid w:val="005275F3"/>
    <w:rsid w:val="00527C95"/>
    <w:rsid w:val="00530619"/>
    <w:rsid w:val="00530BBD"/>
    <w:rsid w:val="00531253"/>
    <w:rsid w:val="0053125C"/>
    <w:rsid w:val="005327D5"/>
    <w:rsid w:val="0053338E"/>
    <w:rsid w:val="0053412E"/>
    <w:rsid w:val="005341D1"/>
    <w:rsid w:val="005345A8"/>
    <w:rsid w:val="005345C9"/>
    <w:rsid w:val="00535C5D"/>
    <w:rsid w:val="005369D6"/>
    <w:rsid w:val="005374AC"/>
    <w:rsid w:val="0053757C"/>
    <w:rsid w:val="00540848"/>
    <w:rsid w:val="00540BD6"/>
    <w:rsid w:val="00540C74"/>
    <w:rsid w:val="0054128C"/>
    <w:rsid w:val="00541649"/>
    <w:rsid w:val="00541F33"/>
    <w:rsid w:val="00541F4A"/>
    <w:rsid w:val="00543BC7"/>
    <w:rsid w:val="00543DEF"/>
    <w:rsid w:val="00543E3B"/>
    <w:rsid w:val="0054449B"/>
    <w:rsid w:val="00546D28"/>
    <w:rsid w:val="00546EB9"/>
    <w:rsid w:val="0055086F"/>
    <w:rsid w:val="00550EFA"/>
    <w:rsid w:val="005514A4"/>
    <w:rsid w:val="005514D9"/>
    <w:rsid w:val="005518CC"/>
    <w:rsid w:val="00551F4A"/>
    <w:rsid w:val="00552E7A"/>
    <w:rsid w:val="005540B0"/>
    <w:rsid w:val="005541E2"/>
    <w:rsid w:val="00554ED2"/>
    <w:rsid w:val="005559FB"/>
    <w:rsid w:val="00556BF5"/>
    <w:rsid w:val="0056017C"/>
    <w:rsid w:val="00561E65"/>
    <w:rsid w:val="00562A60"/>
    <w:rsid w:val="00562B8B"/>
    <w:rsid w:val="00562C9A"/>
    <w:rsid w:val="005631FA"/>
    <w:rsid w:val="00563D16"/>
    <w:rsid w:val="00564FE2"/>
    <w:rsid w:val="00565188"/>
    <w:rsid w:val="00567A58"/>
    <w:rsid w:val="00570939"/>
    <w:rsid w:val="00570A3E"/>
    <w:rsid w:val="00570DFA"/>
    <w:rsid w:val="00571233"/>
    <w:rsid w:val="00573322"/>
    <w:rsid w:val="00573474"/>
    <w:rsid w:val="00574D80"/>
    <w:rsid w:val="00580A4D"/>
    <w:rsid w:val="00581492"/>
    <w:rsid w:val="005823C4"/>
    <w:rsid w:val="00582B52"/>
    <w:rsid w:val="00583088"/>
    <w:rsid w:val="00583882"/>
    <w:rsid w:val="0058504F"/>
    <w:rsid w:val="00585094"/>
    <w:rsid w:val="005874A0"/>
    <w:rsid w:val="005874F9"/>
    <w:rsid w:val="005875A2"/>
    <w:rsid w:val="00596D43"/>
    <w:rsid w:val="005A2517"/>
    <w:rsid w:val="005A2C83"/>
    <w:rsid w:val="005A380A"/>
    <w:rsid w:val="005A53CF"/>
    <w:rsid w:val="005A5A0B"/>
    <w:rsid w:val="005A61B9"/>
    <w:rsid w:val="005A77E4"/>
    <w:rsid w:val="005A7EAA"/>
    <w:rsid w:val="005B060A"/>
    <w:rsid w:val="005B218A"/>
    <w:rsid w:val="005B288D"/>
    <w:rsid w:val="005B5396"/>
    <w:rsid w:val="005B558C"/>
    <w:rsid w:val="005B6B9B"/>
    <w:rsid w:val="005B6FE1"/>
    <w:rsid w:val="005B7873"/>
    <w:rsid w:val="005C00DD"/>
    <w:rsid w:val="005C0986"/>
    <w:rsid w:val="005C39FD"/>
    <w:rsid w:val="005C65FC"/>
    <w:rsid w:val="005C6F70"/>
    <w:rsid w:val="005C70C7"/>
    <w:rsid w:val="005D31AD"/>
    <w:rsid w:val="005D5DD2"/>
    <w:rsid w:val="005D5FB9"/>
    <w:rsid w:val="005D7F06"/>
    <w:rsid w:val="005E3166"/>
    <w:rsid w:val="005E3D19"/>
    <w:rsid w:val="005E4874"/>
    <w:rsid w:val="005E6A70"/>
    <w:rsid w:val="005E6B3F"/>
    <w:rsid w:val="005E7619"/>
    <w:rsid w:val="005F00EA"/>
    <w:rsid w:val="005F1359"/>
    <w:rsid w:val="005F1B3A"/>
    <w:rsid w:val="005F3101"/>
    <w:rsid w:val="005F33BD"/>
    <w:rsid w:val="005F3A2A"/>
    <w:rsid w:val="005F442A"/>
    <w:rsid w:val="005F6B8E"/>
    <w:rsid w:val="005F7C94"/>
    <w:rsid w:val="00600734"/>
    <w:rsid w:val="00601EF7"/>
    <w:rsid w:val="00602CB5"/>
    <w:rsid w:val="00603701"/>
    <w:rsid w:val="00604B06"/>
    <w:rsid w:val="006061A9"/>
    <w:rsid w:val="00606497"/>
    <w:rsid w:val="00606D27"/>
    <w:rsid w:val="006071A4"/>
    <w:rsid w:val="00607F6A"/>
    <w:rsid w:val="0061029E"/>
    <w:rsid w:val="006109BB"/>
    <w:rsid w:val="00611C78"/>
    <w:rsid w:val="006136EF"/>
    <w:rsid w:val="00613A8D"/>
    <w:rsid w:val="00613BF2"/>
    <w:rsid w:val="0061510C"/>
    <w:rsid w:val="006153FD"/>
    <w:rsid w:val="00616DDA"/>
    <w:rsid w:val="00620D3E"/>
    <w:rsid w:val="006214CE"/>
    <w:rsid w:val="00621AC7"/>
    <w:rsid w:val="0062308E"/>
    <w:rsid w:val="006232A9"/>
    <w:rsid w:val="006236AA"/>
    <w:rsid w:val="00625123"/>
    <w:rsid w:val="00625D06"/>
    <w:rsid w:val="00626166"/>
    <w:rsid w:val="00627999"/>
    <w:rsid w:val="00627F09"/>
    <w:rsid w:val="00630C98"/>
    <w:rsid w:val="00631909"/>
    <w:rsid w:val="00632820"/>
    <w:rsid w:val="00632F42"/>
    <w:rsid w:val="00634BE1"/>
    <w:rsid w:val="00634F63"/>
    <w:rsid w:val="0063502D"/>
    <w:rsid w:val="00635664"/>
    <w:rsid w:val="006363D9"/>
    <w:rsid w:val="00636443"/>
    <w:rsid w:val="0063650A"/>
    <w:rsid w:val="006376BB"/>
    <w:rsid w:val="00637B22"/>
    <w:rsid w:val="00640A34"/>
    <w:rsid w:val="00642248"/>
    <w:rsid w:val="00642741"/>
    <w:rsid w:val="00644A2A"/>
    <w:rsid w:val="0064507C"/>
    <w:rsid w:val="00645662"/>
    <w:rsid w:val="00645BB5"/>
    <w:rsid w:val="00645F14"/>
    <w:rsid w:val="00647142"/>
    <w:rsid w:val="006475B6"/>
    <w:rsid w:val="00647904"/>
    <w:rsid w:val="00650A41"/>
    <w:rsid w:val="00651E6D"/>
    <w:rsid w:val="006534A6"/>
    <w:rsid w:val="00653F73"/>
    <w:rsid w:val="00654772"/>
    <w:rsid w:val="00654FDB"/>
    <w:rsid w:val="00655497"/>
    <w:rsid w:val="00655702"/>
    <w:rsid w:val="00655782"/>
    <w:rsid w:val="0065713D"/>
    <w:rsid w:val="006600DF"/>
    <w:rsid w:val="00661F0A"/>
    <w:rsid w:val="00664C3F"/>
    <w:rsid w:val="00665090"/>
    <w:rsid w:val="006651D0"/>
    <w:rsid w:val="00665272"/>
    <w:rsid w:val="00665593"/>
    <w:rsid w:val="006674A1"/>
    <w:rsid w:val="00667E4B"/>
    <w:rsid w:val="006702F8"/>
    <w:rsid w:val="00671006"/>
    <w:rsid w:val="00671347"/>
    <w:rsid w:val="006718C9"/>
    <w:rsid w:val="00671E9F"/>
    <w:rsid w:val="00672EE0"/>
    <w:rsid w:val="00674822"/>
    <w:rsid w:val="006748F7"/>
    <w:rsid w:val="0067634F"/>
    <w:rsid w:val="00676D16"/>
    <w:rsid w:val="00677273"/>
    <w:rsid w:val="006811A9"/>
    <w:rsid w:val="00681676"/>
    <w:rsid w:val="006816E1"/>
    <w:rsid w:val="00681A7C"/>
    <w:rsid w:val="00681B6A"/>
    <w:rsid w:val="00681CF1"/>
    <w:rsid w:val="00683623"/>
    <w:rsid w:val="00684A21"/>
    <w:rsid w:val="00685370"/>
    <w:rsid w:val="00686042"/>
    <w:rsid w:val="00686611"/>
    <w:rsid w:val="00686AA3"/>
    <w:rsid w:val="00686AFF"/>
    <w:rsid w:val="00687377"/>
    <w:rsid w:val="0069097F"/>
    <w:rsid w:val="00692EF6"/>
    <w:rsid w:val="0069309F"/>
    <w:rsid w:val="00695312"/>
    <w:rsid w:val="0069663A"/>
    <w:rsid w:val="00697691"/>
    <w:rsid w:val="006A03A7"/>
    <w:rsid w:val="006A1AA6"/>
    <w:rsid w:val="006A2DC7"/>
    <w:rsid w:val="006A3610"/>
    <w:rsid w:val="006A36E1"/>
    <w:rsid w:val="006A3924"/>
    <w:rsid w:val="006A3B3D"/>
    <w:rsid w:val="006A478A"/>
    <w:rsid w:val="006A4865"/>
    <w:rsid w:val="006A4C19"/>
    <w:rsid w:val="006A693D"/>
    <w:rsid w:val="006A6E8F"/>
    <w:rsid w:val="006A6EFE"/>
    <w:rsid w:val="006A78B6"/>
    <w:rsid w:val="006B2F6D"/>
    <w:rsid w:val="006B2FDE"/>
    <w:rsid w:val="006B4AA7"/>
    <w:rsid w:val="006B71FA"/>
    <w:rsid w:val="006B795B"/>
    <w:rsid w:val="006C210B"/>
    <w:rsid w:val="006C29B3"/>
    <w:rsid w:val="006C3F0F"/>
    <w:rsid w:val="006C4BFA"/>
    <w:rsid w:val="006C51A7"/>
    <w:rsid w:val="006C5A20"/>
    <w:rsid w:val="006C5C23"/>
    <w:rsid w:val="006C70C3"/>
    <w:rsid w:val="006D01BB"/>
    <w:rsid w:val="006D0C40"/>
    <w:rsid w:val="006D0D30"/>
    <w:rsid w:val="006D11B5"/>
    <w:rsid w:val="006D1478"/>
    <w:rsid w:val="006D1742"/>
    <w:rsid w:val="006D1997"/>
    <w:rsid w:val="006D23BC"/>
    <w:rsid w:val="006D306D"/>
    <w:rsid w:val="006D3716"/>
    <w:rsid w:val="006D3733"/>
    <w:rsid w:val="006D3D23"/>
    <w:rsid w:val="006D4289"/>
    <w:rsid w:val="006E0C0A"/>
    <w:rsid w:val="006E0FFC"/>
    <w:rsid w:val="006E1FA1"/>
    <w:rsid w:val="006E4515"/>
    <w:rsid w:val="006E53A4"/>
    <w:rsid w:val="006E5544"/>
    <w:rsid w:val="006E6B80"/>
    <w:rsid w:val="006F0723"/>
    <w:rsid w:val="006F1E17"/>
    <w:rsid w:val="006F4A18"/>
    <w:rsid w:val="006F5142"/>
    <w:rsid w:val="006F59A9"/>
    <w:rsid w:val="006F617A"/>
    <w:rsid w:val="006F6B83"/>
    <w:rsid w:val="006F75EC"/>
    <w:rsid w:val="00701083"/>
    <w:rsid w:val="00703169"/>
    <w:rsid w:val="0070390C"/>
    <w:rsid w:val="00703E1D"/>
    <w:rsid w:val="00704702"/>
    <w:rsid w:val="00707939"/>
    <w:rsid w:val="0071130C"/>
    <w:rsid w:val="00714E9D"/>
    <w:rsid w:val="0071504C"/>
    <w:rsid w:val="00715438"/>
    <w:rsid w:val="00715ED1"/>
    <w:rsid w:val="00717496"/>
    <w:rsid w:val="00717A73"/>
    <w:rsid w:val="00720459"/>
    <w:rsid w:val="007204FC"/>
    <w:rsid w:val="007206D4"/>
    <w:rsid w:val="00722761"/>
    <w:rsid w:val="00723C3B"/>
    <w:rsid w:val="007263C9"/>
    <w:rsid w:val="00726451"/>
    <w:rsid w:val="00730299"/>
    <w:rsid w:val="00730457"/>
    <w:rsid w:val="00730888"/>
    <w:rsid w:val="007314FD"/>
    <w:rsid w:val="00732BFF"/>
    <w:rsid w:val="00733C1C"/>
    <w:rsid w:val="007357EB"/>
    <w:rsid w:val="0073760D"/>
    <w:rsid w:val="00737EFF"/>
    <w:rsid w:val="00741F95"/>
    <w:rsid w:val="00743415"/>
    <w:rsid w:val="0074487B"/>
    <w:rsid w:val="00750716"/>
    <w:rsid w:val="00752377"/>
    <w:rsid w:val="007533FA"/>
    <w:rsid w:val="007541C6"/>
    <w:rsid w:val="00754289"/>
    <w:rsid w:val="0075636F"/>
    <w:rsid w:val="007571B4"/>
    <w:rsid w:val="00760632"/>
    <w:rsid w:val="00763768"/>
    <w:rsid w:val="00763980"/>
    <w:rsid w:val="007648FB"/>
    <w:rsid w:val="00764AAF"/>
    <w:rsid w:val="00765AC8"/>
    <w:rsid w:val="00766084"/>
    <w:rsid w:val="0076648A"/>
    <w:rsid w:val="007664BE"/>
    <w:rsid w:val="0076691F"/>
    <w:rsid w:val="00767667"/>
    <w:rsid w:val="00770B0F"/>
    <w:rsid w:val="0077145B"/>
    <w:rsid w:val="007723B2"/>
    <w:rsid w:val="007723EC"/>
    <w:rsid w:val="00776A96"/>
    <w:rsid w:val="00777B30"/>
    <w:rsid w:val="00777E6A"/>
    <w:rsid w:val="00780B2F"/>
    <w:rsid w:val="00780BE8"/>
    <w:rsid w:val="007817F2"/>
    <w:rsid w:val="00783C56"/>
    <w:rsid w:val="00784EBC"/>
    <w:rsid w:val="007854F4"/>
    <w:rsid w:val="00785ABA"/>
    <w:rsid w:val="0078697A"/>
    <w:rsid w:val="00790666"/>
    <w:rsid w:val="0079147E"/>
    <w:rsid w:val="00791CD9"/>
    <w:rsid w:val="0079211C"/>
    <w:rsid w:val="00793DB5"/>
    <w:rsid w:val="00793F0D"/>
    <w:rsid w:val="007944EE"/>
    <w:rsid w:val="00794D12"/>
    <w:rsid w:val="00794D95"/>
    <w:rsid w:val="007963E4"/>
    <w:rsid w:val="00796B05"/>
    <w:rsid w:val="00797492"/>
    <w:rsid w:val="00797760"/>
    <w:rsid w:val="007A083C"/>
    <w:rsid w:val="007A2200"/>
    <w:rsid w:val="007A2D5B"/>
    <w:rsid w:val="007A3D78"/>
    <w:rsid w:val="007A55D5"/>
    <w:rsid w:val="007A6130"/>
    <w:rsid w:val="007A6806"/>
    <w:rsid w:val="007A6915"/>
    <w:rsid w:val="007A69DC"/>
    <w:rsid w:val="007A78E1"/>
    <w:rsid w:val="007A796A"/>
    <w:rsid w:val="007B1795"/>
    <w:rsid w:val="007B1A9D"/>
    <w:rsid w:val="007B294F"/>
    <w:rsid w:val="007B3DB0"/>
    <w:rsid w:val="007B476C"/>
    <w:rsid w:val="007B66E4"/>
    <w:rsid w:val="007B66F1"/>
    <w:rsid w:val="007B70FC"/>
    <w:rsid w:val="007B724A"/>
    <w:rsid w:val="007C0173"/>
    <w:rsid w:val="007C082C"/>
    <w:rsid w:val="007C1486"/>
    <w:rsid w:val="007C24B4"/>
    <w:rsid w:val="007C2891"/>
    <w:rsid w:val="007C3A41"/>
    <w:rsid w:val="007C586F"/>
    <w:rsid w:val="007C5C43"/>
    <w:rsid w:val="007C5D09"/>
    <w:rsid w:val="007C6CD8"/>
    <w:rsid w:val="007C6F30"/>
    <w:rsid w:val="007C7A96"/>
    <w:rsid w:val="007D0830"/>
    <w:rsid w:val="007D0CE8"/>
    <w:rsid w:val="007D0E09"/>
    <w:rsid w:val="007D2B99"/>
    <w:rsid w:val="007D2F51"/>
    <w:rsid w:val="007D3683"/>
    <w:rsid w:val="007D40A8"/>
    <w:rsid w:val="007D501E"/>
    <w:rsid w:val="007D5348"/>
    <w:rsid w:val="007D62F0"/>
    <w:rsid w:val="007D66F8"/>
    <w:rsid w:val="007D6CF3"/>
    <w:rsid w:val="007D75FB"/>
    <w:rsid w:val="007E06F5"/>
    <w:rsid w:val="007E21C7"/>
    <w:rsid w:val="007E254E"/>
    <w:rsid w:val="007E28E7"/>
    <w:rsid w:val="007E432F"/>
    <w:rsid w:val="007E5185"/>
    <w:rsid w:val="007F06E9"/>
    <w:rsid w:val="007F0A7B"/>
    <w:rsid w:val="007F0AD5"/>
    <w:rsid w:val="007F291A"/>
    <w:rsid w:val="007F408D"/>
    <w:rsid w:val="007F416B"/>
    <w:rsid w:val="007F4FED"/>
    <w:rsid w:val="007F5B8B"/>
    <w:rsid w:val="007F62B7"/>
    <w:rsid w:val="007F6859"/>
    <w:rsid w:val="007F7744"/>
    <w:rsid w:val="008019BC"/>
    <w:rsid w:val="00804D2F"/>
    <w:rsid w:val="00805EC9"/>
    <w:rsid w:val="00807758"/>
    <w:rsid w:val="008100B9"/>
    <w:rsid w:val="00810BF7"/>
    <w:rsid w:val="008139EA"/>
    <w:rsid w:val="00813D3E"/>
    <w:rsid w:val="00813FBD"/>
    <w:rsid w:val="00814005"/>
    <w:rsid w:val="008145A2"/>
    <w:rsid w:val="0081660A"/>
    <w:rsid w:val="00820E4E"/>
    <w:rsid w:val="00822641"/>
    <w:rsid w:val="00822950"/>
    <w:rsid w:val="008242B2"/>
    <w:rsid w:val="00827C1A"/>
    <w:rsid w:val="00827F9E"/>
    <w:rsid w:val="00830B27"/>
    <w:rsid w:val="008337AD"/>
    <w:rsid w:val="00834605"/>
    <w:rsid w:val="00836F94"/>
    <w:rsid w:val="008374B5"/>
    <w:rsid w:val="008421FC"/>
    <w:rsid w:val="00842C6C"/>
    <w:rsid w:val="008438D5"/>
    <w:rsid w:val="00845497"/>
    <w:rsid w:val="008456E4"/>
    <w:rsid w:val="00845A08"/>
    <w:rsid w:val="00846687"/>
    <w:rsid w:val="00846B50"/>
    <w:rsid w:val="00846CE9"/>
    <w:rsid w:val="00847A5B"/>
    <w:rsid w:val="00847F29"/>
    <w:rsid w:val="00850567"/>
    <w:rsid w:val="00850645"/>
    <w:rsid w:val="00853125"/>
    <w:rsid w:val="00853707"/>
    <w:rsid w:val="008543EC"/>
    <w:rsid w:val="00854437"/>
    <w:rsid w:val="00857542"/>
    <w:rsid w:val="0086022E"/>
    <w:rsid w:val="00860B4E"/>
    <w:rsid w:val="0086156F"/>
    <w:rsid w:val="00861DBC"/>
    <w:rsid w:val="008643ED"/>
    <w:rsid w:val="00864FB8"/>
    <w:rsid w:val="00871907"/>
    <w:rsid w:val="00871FEC"/>
    <w:rsid w:val="00872373"/>
    <w:rsid w:val="00873D31"/>
    <w:rsid w:val="00873F5D"/>
    <w:rsid w:val="00874BE7"/>
    <w:rsid w:val="008751BF"/>
    <w:rsid w:val="0087598E"/>
    <w:rsid w:val="00877188"/>
    <w:rsid w:val="008805B2"/>
    <w:rsid w:val="0088069A"/>
    <w:rsid w:val="00880D22"/>
    <w:rsid w:val="008819D6"/>
    <w:rsid w:val="0088274B"/>
    <w:rsid w:val="0088384C"/>
    <w:rsid w:val="0088527F"/>
    <w:rsid w:val="008856FE"/>
    <w:rsid w:val="00886252"/>
    <w:rsid w:val="008872F2"/>
    <w:rsid w:val="00892A65"/>
    <w:rsid w:val="00892D44"/>
    <w:rsid w:val="00894394"/>
    <w:rsid w:val="008951ED"/>
    <w:rsid w:val="008954EB"/>
    <w:rsid w:val="00896581"/>
    <w:rsid w:val="00897225"/>
    <w:rsid w:val="00897A61"/>
    <w:rsid w:val="008A0295"/>
    <w:rsid w:val="008A02F9"/>
    <w:rsid w:val="008A1BD9"/>
    <w:rsid w:val="008A27EE"/>
    <w:rsid w:val="008A3573"/>
    <w:rsid w:val="008A5934"/>
    <w:rsid w:val="008A7168"/>
    <w:rsid w:val="008A75ED"/>
    <w:rsid w:val="008B029C"/>
    <w:rsid w:val="008B06DB"/>
    <w:rsid w:val="008B14F4"/>
    <w:rsid w:val="008B2D0C"/>
    <w:rsid w:val="008B3F0D"/>
    <w:rsid w:val="008B407A"/>
    <w:rsid w:val="008B4E22"/>
    <w:rsid w:val="008B56D2"/>
    <w:rsid w:val="008B5CDC"/>
    <w:rsid w:val="008B761B"/>
    <w:rsid w:val="008C0CA5"/>
    <w:rsid w:val="008C39C8"/>
    <w:rsid w:val="008C3CF0"/>
    <w:rsid w:val="008C477A"/>
    <w:rsid w:val="008C4BEA"/>
    <w:rsid w:val="008C5FA6"/>
    <w:rsid w:val="008C654B"/>
    <w:rsid w:val="008C6F15"/>
    <w:rsid w:val="008C730F"/>
    <w:rsid w:val="008C76A9"/>
    <w:rsid w:val="008C7AC5"/>
    <w:rsid w:val="008C7B4A"/>
    <w:rsid w:val="008D155E"/>
    <w:rsid w:val="008D1C57"/>
    <w:rsid w:val="008D41A0"/>
    <w:rsid w:val="008D49FD"/>
    <w:rsid w:val="008D4E79"/>
    <w:rsid w:val="008D5122"/>
    <w:rsid w:val="008E18BA"/>
    <w:rsid w:val="008E1D88"/>
    <w:rsid w:val="008E2D96"/>
    <w:rsid w:val="008E38D1"/>
    <w:rsid w:val="008E419F"/>
    <w:rsid w:val="008E4BCD"/>
    <w:rsid w:val="008E529D"/>
    <w:rsid w:val="008E7FA2"/>
    <w:rsid w:val="008E846C"/>
    <w:rsid w:val="008F06FF"/>
    <w:rsid w:val="008F19A6"/>
    <w:rsid w:val="008F230A"/>
    <w:rsid w:val="008F27B0"/>
    <w:rsid w:val="008F5A9C"/>
    <w:rsid w:val="008F727D"/>
    <w:rsid w:val="008F7475"/>
    <w:rsid w:val="009012B7"/>
    <w:rsid w:val="00902013"/>
    <w:rsid w:val="0090258D"/>
    <w:rsid w:val="0090416D"/>
    <w:rsid w:val="00904310"/>
    <w:rsid w:val="00904704"/>
    <w:rsid w:val="00904F31"/>
    <w:rsid w:val="00905B90"/>
    <w:rsid w:val="009077A4"/>
    <w:rsid w:val="0091176D"/>
    <w:rsid w:val="009117D5"/>
    <w:rsid w:val="00912301"/>
    <w:rsid w:val="009124B8"/>
    <w:rsid w:val="00913B3C"/>
    <w:rsid w:val="00917CD8"/>
    <w:rsid w:val="00920164"/>
    <w:rsid w:val="00921058"/>
    <w:rsid w:val="00921586"/>
    <w:rsid w:val="00921DA0"/>
    <w:rsid w:val="00922E08"/>
    <w:rsid w:val="00923B45"/>
    <w:rsid w:val="00924C71"/>
    <w:rsid w:val="00924D99"/>
    <w:rsid w:val="0092574A"/>
    <w:rsid w:val="009273D2"/>
    <w:rsid w:val="00927E71"/>
    <w:rsid w:val="00927F3F"/>
    <w:rsid w:val="00930535"/>
    <w:rsid w:val="00930875"/>
    <w:rsid w:val="00931155"/>
    <w:rsid w:val="00931564"/>
    <w:rsid w:val="00931CBA"/>
    <w:rsid w:val="00931E27"/>
    <w:rsid w:val="0093220E"/>
    <w:rsid w:val="00932931"/>
    <w:rsid w:val="00932B2B"/>
    <w:rsid w:val="00933265"/>
    <w:rsid w:val="00933DBE"/>
    <w:rsid w:val="00934233"/>
    <w:rsid w:val="00935DD0"/>
    <w:rsid w:val="009367D8"/>
    <w:rsid w:val="00936844"/>
    <w:rsid w:val="00941345"/>
    <w:rsid w:val="00943F55"/>
    <w:rsid w:val="00946816"/>
    <w:rsid w:val="00946C0B"/>
    <w:rsid w:val="0095092A"/>
    <w:rsid w:val="00952CA2"/>
    <w:rsid w:val="00953971"/>
    <w:rsid w:val="00955A83"/>
    <w:rsid w:val="0095618D"/>
    <w:rsid w:val="00957B82"/>
    <w:rsid w:val="00960748"/>
    <w:rsid w:val="00961F5F"/>
    <w:rsid w:val="00965F9D"/>
    <w:rsid w:val="0096607D"/>
    <w:rsid w:val="00966A32"/>
    <w:rsid w:val="009673A8"/>
    <w:rsid w:val="009674FB"/>
    <w:rsid w:val="00967DC6"/>
    <w:rsid w:val="0097053D"/>
    <w:rsid w:val="00972176"/>
    <w:rsid w:val="00972A28"/>
    <w:rsid w:val="00973A49"/>
    <w:rsid w:val="0097417D"/>
    <w:rsid w:val="00975BD2"/>
    <w:rsid w:val="009764BD"/>
    <w:rsid w:val="00976724"/>
    <w:rsid w:val="00977961"/>
    <w:rsid w:val="009810E3"/>
    <w:rsid w:val="00981741"/>
    <w:rsid w:val="00981A12"/>
    <w:rsid w:val="009823CC"/>
    <w:rsid w:val="009826FF"/>
    <w:rsid w:val="00982E2E"/>
    <w:rsid w:val="009837E8"/>
    <w:rsid w:val="009842B0"/>
    <w:rsid w:val="009860F1"/>
    <w:rsid w:val="00986678"/>
    <w:rsid w:val="00986DA2"/>
    <w:rsid w:val="0098769E"/>
    <w:rsid w:val="00987A04"/>
    <w:rsid w:val="00987E03"/>
    <w:rsid w:val="00990DC9"/>
    <w:rsid w:val="0099271F"/>
    <w:rsid w:val="0099343B"/>
    <w:rsid w:val="00993B37"/>
    <w:rsid w:val="00994C3F"/>
    <w:rsid w:val="00996746"/>
    <w:rsid w:val="00997E4D"/>
    <w:rsid w:val="009A3A34"/>
    <w:rsid w:val="009A513B"/>
    <w:rsid w:val="009A72D5"/>
    <w:rsid w:val="009B0076"/>
    <w:rsid w:val="009B1787"/>
    <w:rsid w:val="009B20BD"/>
    <w:rsid w:val="009B4026"/>
    <w:rsid w:val="009B4612"/>
    <w:rsid w:val="009B4B36"/>
    <w:rsid w:val="009B4B86"/>
    <w:rsid w:val="009B5E89"/>
    <w:rsid w:val="009B6BC0"/>
    <w:rsid w:val="009B6BD4"/>
    <w:rsid w:val="009B6F79"/>
    <w:rsid w:val="009B7130"/>
    <w:rsid w:val="009B7F09"/>
    <w:rsid w:val="009C1B12"/>
    <w:rsid w:val="009C2D7F"/>
    <w:rsid w:val="009C3925"/>
    <w:rsid w:val="009C52B6"/>
    <w:rsid w:val="009C5FF8"/>
    <w:rsid w:val="009C60C4"/>
    <w:rsid w:val="009C6777"/>
    <w:rsid w:val="009C6F01"/>
    <w:rsid w:val="009C7E5D"/>
    <w:rsid w:val="009D12F2"/>
    <w:rsid w:val="009D15CE"/>
    <w:rsid w:val="009D1E0D"/>
    <w:rsid w:val="009D4051"/>
    <w:rsid w:val="009E041C"/>
    <w:rsid w:val="009E05EE"/>
    <w:rsid w:val="009E19FB"/>
    <w:rsid w:val="009E2076"/>
    <w:rsid w:val="009E250F"/>
    <w:rsid w:val="009E29B4"/>
    <w:rsid w:val="009E2C0C"/>
    <w:rsid w:val="009E308B"/>
    <w:rsid w:val="009E46E3"/>
    <w:rsid w:val="009F1427"/>
    <w:rsid w:val="009F150D"/>
    <w:rsid w:val="009F2AE1"/>
    <w:rsid w:val="009F3506"/>
    <w:rsid w:val="009F36ED"/>
    <w:rsid w:val="009F6643"/>
    <w:rsid w:val="00A009B3"/>
    <w:rsid w:val="00A01536"/>
    <w:rsid w:val="00A024D4"/>
    <w:rsid w:val="00A026B1"/>
    <w:rsid w:val="00A02C95"/>
    <w:rsid w:val="00A030BE"/>
    <w:rsid w:val="00A05BDC"/>
    <w:rsid w:val="00A0675C"/>
    <w:rsid w:val="00A073E5"/>
    <w:rsid w:val="00A10C2C"/>
    <w:rsid w:val="00A10CE6"/>
    <w:rsid w:val="00A11A26"/>
    <w:rsid w:val="00A11E53"/>
    <w:rsid w:val="00A13AB8"/>
    <w:rsid w:val="00A14550"/>
    <w:rsid w:val="00A1501A"/>
    <w:rsid w:val="00A16EBB"/>
    <w:rsid w:val="00A17792"/>
    <w:rsid w:val="00A208EC"/>
    <w:rsid w:val="00A21505"/>
    <w:rsid w:val="00A21560"/>
    <w:rsid w:val="00A22A93"/>
    <w:rsid w:val="00A2312C"/>
    <w:rsid w:val="00A249AA"/>
    <w:rsid w:val="00A25EA8"/>
    <w:rsid w:val="00A321F0"/>
    <w:rsid w:val="00A32A31"/>
    <w:rsid w:val="00A335F3"/>
    <w:rsid w:val="00A34384"/>
    <w:rsid w:val="00A40041"/>
    <w:rsid w:val="00A400A2"/>
    <w:rsid w:val="00A40440"/>
    <w:rsid w:val="00A418F9"/>
    <w:rsid w:val="00A4248C"/>
    <w:rsid w:val="00A43631"/>
    <w:rsid w:val="00A445BF"/>
    <w:rsid w:val="00A44759"/>
    <w:rsid w:val="00A44B74"/>
    <w:rsid w:val="00A45DD7"/>
    <w:rsid w:val="00A46AEE"/>
    <w:rsid w:val="00A478F7"/>
    <w:rsid w:val="00A47E7F"/>
    <w:rsid w:val="00A53033"/>
    <w:rsid w:val="00A54EF9"/>
    <w:rsid w:val="00A553A6"/>
    <w:rsid w:val="00A5718B"/>
    <w:rsid w:val="00A60DFA"/>
    <w:rsid w:val="00A615CE"/>
    <w:rsid w:val="00A62600"/>
    <w:rsid w:val="00A651CB"/>
    <w:rsid w:val="00A65B54"/>
    <w:rsid w:val="00A66042"/>
    <w:rsid w:val="00A666B0"/>
    <w:rsid w:val="00A6785D"/>
    <w:rsid w:val="00A714A8"/>
    <w:rsid w:val="00A7150B"/>
    <w:rsid w:val="00A725BC"/>
    <w:rsid w:val="00A736A7"/>
    <w:rsid w:val="00A73A64"/>
    <w:rsid w:val="00A74DDB"/>
    <w:rsid w:val="00A76835"/>
    <w:rsid w:val="00A77DB6"/>
    <w:rsid w:val="00A80F2D"/>
    <w:rsid w:val="00A81843"/>
    <w:rsid w:val="00A82C6A"/>
    <w:rsid w:val="00A84626"/>
    <w:rsid w:val="00A84890"/>
    <w:rsid w:val="00A84AEA"/>
    <w:rsid w:val="00A85423"/>
    <w:rsid w:val="00A87BEE"/>
    <w:rsid w:val="00A90D28"/>
    <w:rsid w:val="00A91451"/>
    <w:rsid w:val="00A94399"/>
    <w:rsid w:val="00A959AD"/>
    <w:rsid w:val="00A96179"/>
    <w:rsid w:val="00AA1A76"/>
    <w:rsid w:val="00AA2034"/>
    <w:rsid w:val="00AA2040"/>
    <w:rsid w:val="00AA310A"/>
    <w:rsid w:val="00AA3F9A"/>
    <w:rsid w:val="00AA40A4"/>
    <w:rsid w:val="00AA5A27"/>
    <w:rsid w:val="00AA76FF"/>
    <w:rsid w:val="00AB2B11"/>
    <w:rsid w:val="00AB4D41"/>
    <w:rsid w:val="00AB5336"/>
    <w:rsid w:val="00AB56B4"/>
    <w:rsid w:val="00AB7CD5"/>
    <w:rsid w:val="00AB7E1A"/>
    <w:rsid w:val="00AC0983"/>
    <w:rsid w:val="00AC0AF1"/>
    <w:rsid w:val="00AC4C4B"/>
    <w:rsid w:val="00AD10C5"/>
    <w:rsid w:val="00AD2330"/>
    <w:rsid w:val="00AD5273"/>
    <w:rsid w:val="00AD5A4A"/>
    <w:rsid w:val="00AD5C04"/>
    <w:rsid w:val="00AD61CE"/>
    <w:rsid w:val="00AD6DBE"/>
    <w:rsid w:val="00AD6F3A"/>
    <w:rsid w:val="00AD71DF"/>
    <w:rsid w:val="00AD7EB7"/>
    <w:rsid w:val="00AE0017"/>
    <w:rsid w:val="00AE0A32"/>
    <w:rsid w:val="00AE1663"/>
    <w:rsid w:val="00AE179F"/>
    <w:rsid w:val="00AE17C8"/>
    <w:rsid w:val="00AE1D0D"/>
    <w:rsid w:val="00AE2DD8"/>
    <w:rsid w:val="00AE3A8F"/>
    <w:rsid w:val="00AE676B"/>
    <w:rsid w:val="00AE7A6D"/>
    <w:rsid w:val="00AE7E69"/>
    <w:rsid w:val="00AF1619"/>
    <w:rsid w:val="00AF2CFF"/>
    <w:rsid w:val="00AF39CF"/>
    <w:rsid w:val="00AF49B5"/>
    <w:rsid w:val="00AF5891"/>
    <w:rsid w:val="00AF7C9C"/>
    <w:rsid w:val="00B00447"/>
    <w:rsid w:val="00B02C30"/>
    <w:rsid w:val="00B03701"/>
    <w:rsid w:val="00B03EDF"/>
    <w:rsid w:val="00B0643F"/>
    <w:rsid w:val="00B06EC4"/>
    <w:rsid w:val="00B0754D"/>
    <w:rsid w:val="00B07F6E"/>
    <w:rsid w:val="00B1033F"/>
    <w:rsid w:val="00B10FE9"/>
    <w:rsid w:val="00B11E16"/>
    <w:rsid w:val="00B13077"/>
    <w:rsid w:val="00B13638"/>
    <w:rsid w:val="00B13B38"/>
    <w:rsid w:val="00B159E2"/>
    <w:rsid w:val="00B171AA"/>
    <w:rsid w:val="00B208C3"/>
    <w:rsid w:val="00B21907"/>
    <w:rsid w:val="00B21DFD"/>
    <w:rsid w:val="00B22655"/>
    <w:rsid w:val="00B23A75"/>
    <w:rsid w:val="00B24670"/>
    <w:rsid w:val="00B2528E"/>
    <w:rsid w:val="00B252E3"/>
    <w:rsid w:val="00B25B8D"/>
    <w:rsid w:val="00B25E97"/>
    <w:rsid w:val="00B26DD5"/>
    <w:rsid w:val="00B31BFD"/>
    <w:rsid w:val="00B31F97"/>
    <w:rsid w:val="00B321E9"/>
    <w:rsid w:val="00B32807"/>
    <w:rsid w:val="00B33494"/>
    <w:rsid w:val="00B33B77"/>
    <w:rsid w:val="00B33D4F"/>
    <w:rsid w:val="00B33D8D"/>
    <w:rsid w:val="00B340DB"/>
    <w:rsid w:val="00B34F29"/>
    <w:rsid w:val="00B35265"/>
    <w:rsid w:val="00B357B7"/>
    <w:rsid w:val="00B35BF0"/>
    <w:rsid w:val="00B37506"/>
    <w:rsid w:val="00B378C2"/>
    <w:rsid w:val="00B40632"/>
    <w:rsid w:val="00B40DC3"/>
    <w:rsid w:val="00B4215F"/>
    <w:rsid w:val="00B429FB"/>
    <w:rsid w:val="00B44452"/>
    <w:rsid w:val="00B44BDB"/>
    <w:rsid w:val="00B45D58"/>
    <w:rsid w:val="00B47B9A"/>
    <w:rsid w:val="00B502D9"/>
    <w:rsid w:val="00B52DC3"/>
    <w:rsid w:val="00B53258"/>
    <w:rsid w:val="00B53433"/>
    <w:rsid w:val="00B53AD4"/>
    <w:rsid w:val="00B547E3"/>
    <w:rsid w:val="00B54A62"/>
    <w:rsid w:val="00B54A6B"/>
    <w:rsid w:val="00B54BCF"/>
    <w:rsid w:val="00B55B82"/>
    <w:rsid w:val="00B5797F"/>
    <w:rsid w:val="00B628CC"/>
    <w:rsid w:val="00B62B55"/>
    <w:rsid w:val="00B63F57"/>
    <w:rsid w:val="00B70630"/>
    <w:rsid w:val="00B70D32"/>
    <w:rsid w:val="00B70E16"/>
    <w:rsid w:val="00B712B7"/>
    <w:rsid w:val="00B772A4"/>
    <w:rsid w:val="00B77431"/>
    <w:rsid w:val="00B77B82"/>
    <w:rsid w:val="00B8049B"/>
    <w:rsid w:val="00B80EB3"/>
    <w:rsid w:val="00B82334"/>
    <w:rsid w:val="00B832CF"/>
    <w:rsid w:val="00B84DC7"/>
    <w:rsid w:val="00B85276"/>
    <w:rsid w:val="00B87B6C"/>
    <w:rsid w:val="00B91F81"/>
    <w:rsid w:val="00B9238D"/>
    <w:rsid w:val="00B92ADA"/>
    <w:rsid w:val="00B93783"/>
    <w:rsid w:val="00B94025"/>
    <w:rsid w:val="00B9431B"/>
    <w:rsid w:val="00B94F63"/>
    <w:rsid w:val="00B95C09"/>
    <w:rsid w:val="00B95C9F"/>
    <w:rsid w:val="00B96411"/>
    <w:rsid w:val="00B96CBE"/>
    <w:rsid w:val="00B96F98"/>
    <w:rsid w:val="00BA1A95"/>
    <w:rsid w:val="00BA2B27"/>
    <w:rsid w:val="00BA3F8D"/>
    <w:rsid w:val="00BA4AB5"/>
    <w:rsid w:val="00BA5EA1"/>
    <w:rsid w:val="00BA6883"/>
    <w:rsid w:val="00BA7861"/>
    <w:rsid w:val="00BB04A6"/>
    <w:rsid w:val="00BB1F13"/>
    <w:rsid w:val="00BC0919"/>
    <w:rsid w:val="00BC0DDF"/>
    <w:rsid w:val="00BC1D64"/>
    <w:rsid w:val="00BC27D7"/>
    <w:rsid w:val="00BC283B"/>
    <w:rsid w:val="00BC3643"/>
    <w:rsid w:val="00BC4774"/>
    <w:rsid w:val="00BC68BE"/>
    <w:rsid w:val="00BD07E6"/>
    <w:rsid w:val="00BD132B"/>
    <w:rsid w:val="00BD2C93"/>
    <w:rsid w:val="00BD30A4"/>
    <w:rsid w:val="00BD34CE"/>
    <w:rsid w:val="00BD363D"/>
    <w:rsid w:val="00BD594B"/>
    <w:rsid w:val="00BD67B1"/>
    <w:rsid w:val="00BD6836"/>
    <w:rsid w:val="00BD6B17"/>
    <w:rsid w:val="00BE158E"/>
    <w:rsid w:val="00BE541C"/>
    <w:rsid w:val="00BE6050"/>
    <w:rsid w:val="00BF0601"/>
    <w:rsid w:val="00BF2F8F"/>
    <w:rsid w:val="00BF3CF8"/>
    <w:rsid w:val="00BF3DA6"/>
    <w:rsid w:val="00BF469A"/>
    <w:rsid w:val="00BF5DAC"/>
    <w:rsid w:val="00BF70B0"/>
    <w:rsid w:val="00BF7CFF"/>
    <w:rsid w:val="00BF7DB5"/>
    <w:rsid w:val="00C001AF"/>
    <w:rsid w:val="00C00EDF"/>
    <w:rsid w:val="00C02319"/>
    <w:rsid w:val="00C02834"/>
    <w:rsid w:val="00C028EF"/>
    <w:rsid w:val="00C04349"/>
    <w:rsid w:val="00C04ACD"/>
    <w:rsid w:val="00C05280"/>
    <w:rsid w:val="00C055E6"/>
    <w:rsid w:val="00C10840"/>
    <w:rsid w:val="00C10CCD"/>
    <w:rsid w:val="00C1181A"/>
    <w:rsid w:val="00C11A27"/>
    <w:rsid w:val="00C124F4"/>
    <w:rsid w:val="00C12E2A"/>
    <w:rsid w:val="00C13728"/>
    <w:rsid w:val="00C14072"/>
    <w:rsid w:val="00C15D61"/>
    <w:rsid w:val="00C1699C"/>
    <w:rsid w:val="00C16C35"/>
    <w:rsid w:val="00C17489"/>
    <w:rsid w:val="00C17D53"/>
    <w:rsid w:val="00C17DA0"/>
    <w:rsid w:val="00C20986"/>
    <w:rsid w:val="00C211E9"/>
    <w:rsid w:val="00C21A2B"/>
    <w:rsid w:val="00C21B39"/>
    <w:rsid w:val="00C2578A"/>
    <w:rsid w:val="00C25AB1"/>
    <w:rsid w:val="00C273A8"/>
    <w:rsid w:val="00C30EDB"/>
    <w:rsid w:val="00C35C29"/>
    <w:rsid w:val="00C368C7"/>
    <w:rsid w:val="00C36966"/>
    <w:rsid w:val="00C36A37"/>
    <w:rsid w:val="00C37875"/>
    <w:rsid w:val="00C4124B"/>
    <w:rsid w:val="00C416C6"/>
    <w:rsid w:val="00C427AE"/>
    <w:rsid w:val="00C43559"/>
    <w:rsid w:val="00C45773"/>
    <w:rsid w:val="00C46BA0"/>
    <w:rsid w:val="00C472B3"/>
    <w:rsid w:val="00C51726"/>
    <w:rsid w:val="00C527B4"/>
    <w:rsid w:val="00C5378A"/>
    <w:rsid w:val="00C55B37"/>
    <w:rsid w:val="00C57B07"/>
    <w:rsid w:val="00C609FF"/>
    <w:rsid w:val="00C60E56"/>
    <w:rsid w:val="00C61056"/>
    <w:rsid w:val="00C6307E"/>
    <w:rsid w:val="00C632BF"/>
    <w:rsid w:val="00C634EA"/>
    <w:rsid w:val="00C66A88"/>
    <w:rsid w:val="00C67DF6"/>
    <w:rsid w:val="00C70018"/>
    <w:rsid w:val="00C70368"/>
    <w:rsid w:val="00C71FC3"/>
    <w:rsid w:val="00C72539"/>
    <w:rsid w:val="00C72E81"/>
    <w:rsid w:val="00C73298"/>
    <w:rsid w:val="00C739E8"/>
    <w:rsid w:val="00C73BCD"/>
    <w:rsid w:val="00C7592A"/>
    <w:rsid w:val="00C76E39"/>
    <w:rsid w:val="00C81658"/>
    <w:rsid w:val="00C82391"/>
    <w:rsid w:val="00C8458A"/>
    <w:rsid w:val="00C84EB6"/>
    <w:rsid w:val="00C85351"/>
    <w:rsid w:val="00C856BE"/>
    <w:rsid w:val="00C86331"/>
    <w:rsid w:val="00C866B4"/>
    <w:rsid w:val="00C877AF"/>
    <w:rsid w:val="00C91480"/>
    <w:rsid w:val="00C93026"/>
    <w:rsid w:val="00C94498"/>
    <w:rsid w:val="00C94C95"/>
    <w:rsid w:val="00C94F7E"/>
    <w:rsid w:val="00C952A4"/>
    <w:rsid w:val="00C968DE"/>
    <w:rsid w:val="00C97A33"/>
    <w:rsid w:val="00C97E3D"/>
    <w:rsid w:val="00CA0581"/>
    <w:rsid w:val="00CA06D9"/>
    <w:rsid w:val="00CA19D7"/>
    <w:rsid w:val="00CA1B40"/>
    <w:rsid w:val="00CA1D02"/>
    <w:rsid w:val="00CA1EEA"/>
    <w:rsid w:val="00CA3BAA"/>
    <w:rsid w:val="00CA45F1"/>
    <w:rsid w:val="00CA65BB"/>
    <w:rsid w:val="00CA682C"/>
    <w:rsid w:val="00CA6A9A"/>
    <w:rsid w:val="00CA6E2A"/>
    <w:rsid w:val="00CA70BA"/>
    <w:rsid w:val="00CA7D53"/>
    <w:rsid w:val="00CB2256"/>
    <w:rsid w:val="00CB2330"/>
    <w:rsid w:val="00CB32E2"/>
    <w:rsid w:val="00CB4149"/>
    <w:rsid w:val="00CB5050"/>
    <w:rsid w:val="00CB670A"/>
    <w:rsid w:val="00CC03A0"/>
    <w:rsid w:val="00CC07A2"/>
    <w:rsid w:val="00CC0D9E"/>
    <w:rsid w:val="00CC0E41"/>
    <w:rsid w:val="00CC1720"/>
    <w:rsid w:val="00CC5006"/>
    <w:rsid w:val="00CC66CA"/>
    <w:rsid w:val="00CC706F"/>
    <w:rsid w:val="00CC70B6"/>
    <w:rsid w:val="00CD072D"/>
    <w:rsid w:val="00CD0A18"/>
    <w:rsid w:val="00CD1141"/>
    <w:rsid w:val="00CD29A5"/>
    <w:rsid w:val="00CD3134"/>
    <w:rsid w:val="00CD316A"/>
    <w:rsid w:val="00CD79BF"/>
    <w:rsid w:val="00CE0434"/>
    <w:rsid w:val="00CE04D7"/>
    <w:rsid w:val="00CE1367"/>
    <w:rsid w:val="00CE3C38"/>
    <w:rsid w:val="00CE57AB"/>
    <w:rsid w:val="00CE69E8"/>
    <w:rsid w:val="00CE6E0B"/>
    <w:rsid w:val="00CE741D"/>
    <w:rsid w:val="00CE799F"/>
    <w:rsid w:val="00CE7F9E"/>
    <w:rsid w:val="00CF0D33"/>
    <w:rsid w:val="00CF1E69"/>
    <w:rsid w:val="00CF39C4"/>
    <w:rsid w:val="00CF463C"/>
    <w:rsid w:val="00CF5C9B"/>
    <w:rsid w:val="00CF5EBC"/>
    <w:rsid w:val="00CF6CCC"/>
    <w:rsid w:val="00CF75B7"/>
    <w:rsid w:val="00D0033F"/>
    <w:rsid w:val="00D003A0"/>
    <w:rsid w:val="00D00522"/>
    <w:rsid w:val="00D0140E"/>
    <w:rsid w:val="00D0366B"/>
    <w:rsid w:val="00D04B10"/>
    <w:rsid w:val="00D0560B"/>
    <w:rsid w:val="00D05C11"/>
    <w:rsid w:val="00D10973"/>
    <w:rsid w:val="00D1234A"/>
    <w:rsid w:val="00D125FD"/>
    <w:rsid w:val="00D159E7"/>
    <w:rsid w:val="00D15CC8"/>
    <w:rsid w:val="00D173A4"/>
    <w:rsid w:val="00D17A70"/>
    <w:rsid w:val="00D17FAD"/>
    <w:rsid w:val="00D20FB2"/>
    <w:rsid w:val="00D215F9"/>
    <w:rsid w:val="00D22248"/>
    <w:rsid w:val="00D2293E"/>
    <w:rsid w:val="00D22FAB"/>
    <w:rsid w:val="00D2327D"/>
    <w:rsid w:val="00D243AF"/>
    <w:rsid w:val="00D25650"/>
    <w:rsid w:val="00D260B2"/>
    <w:rsid w:val="00D26CED"/>
    <w:rsid w:val="00D30921"/>
    <w:rsid w:val="00D31BDF"/>
    <w:rsid w:val="00D31F6C"/>
    <w:rsid w:val="00D322E0"/>
    <w:rsid w:val="00D331C4"/>
    <w:rsid w:val="00D3381C"/>
    <w:rsid w:val="00D33E76"/>
    <w:rsid w:val="00D347A6"/>
    <w:rsid w:val="00D3528F"/>
    <w:rsid w:val="00D355F9"/>
    <w:rsid w:val="00D35A23"/>
    <w:rsid w:val="00D35A86"/>
    <w:rsid w:val="00D3727C"/>
    <w:rsid w:val="00D4001C"/>
    <w:rsid w:val="00D4167B"/>
    <w:rsid w:val="00D43743"/>
    <w:rsid w:val="00D44507"/>
    <w:rsid w:val="00D46140"/>
    <w:rsid w:val="00D5008A"/>
    <w:rsid w:val="00D504AE"/>
    <w:rsid w:val="00D504D7"/>
    <w:rsid w:val="00D528FA"/>
    <w:rsid w:val="00D52DD9"/>
    <w:rsid w:val="00D56E7C"/>
    <w:rsid w:val="00D616FC"/>
    <w:rsid w:val="00D63398"/>
    <w:rsid w:val="00D63A3D"/>
    <w:rsid w:val="00D63F0B"/>
    <w:rsid w:val="00D6452A"/>
    <w:rsid w:val="00D64750"/>
    <w:rsid w:val="00D65908"/>
    <w:rsid w:val="00D666AF"/>
    <w:rsid w:val="00D73144"/>
    <w:rsid w:val="00D7469A"/>
    <w:rsid w:val="00D753FC"/>
    <w:rsid w:val="00D75B75"/>
    <w:rsid w:val="00D80079"/>
    <w:rsid w:val="00D81959"/>
    <w:rsid w:val="00D8276D"/>
    <w:rsid w:val="00D832B2"/>
    <w:rsid w:val="00D836D3"/>
    <w:rsid w:val="00D842AD"/>
    <w:rsid w:val="00D844F4"/>
    <w:rsid w:val="00D84F44"/>
    <w:rsid w:val="00D85327"/>
    <w:rsid w:val="00D85680"/>
    <w:rsid w:val="00D85CB4"/>
    <w:rsid w:val="00D86B43"/>
    <w:rsid w:val="00D8722A"/>
    <w:rsid w:val="00D8752B"/>
    <w:rsid w:val="00D90A47"/>
    <w:rsid w:val="00D914E9"/>
    <w:rsid w:val="00D91732"/>
    <w:rsid w:val="00D93279"/>
    <w:rsid w:val="00D94C00"/>
    <w:rsid w:val="00D9676F"/>
    <w:rsid w:val="00D972D6"/>
    <w:rsid w:val="00D97C20"/>
    <w:rsid w:val="00D97DF6"/>
    <w:rsid w:val="00D97EEE"/>
    <w:rsid w:val="00DA092F"/>
    <w:rsid w:val="00DA219A"/>
    <w:rsid w:val="00DA530D"/>
    <w:rsid w:val="00DA57D7"/>
    <w:rsid w:val="00DA7EA2"/>
    <w:rsid w:val="00DB14F0"/>
    <w:rsid w:val="00DB2CA0"/>
    <w:rsid w:val="00DB2F03"/>
    <w:rsid w:val="00DB3204"/>
    <w:rsid w:val="00DB3DF2"/>
    <w:rsid w:val="00DB5119"/>
    <w:rsid w:val="00DB541C"/>
    <w:rsid w:val="00DB78F3"/>
    <w:rsid w:val="00DC0038"/>
    <w:rsid w:val="00DC05D4"/>
    <w:rsid w:val="00DC0C5C"/>
    <w:rsid w:val="00DC1767"/>
    <w:rsid w:val="00DC40A8"/>
    <w:rsid w:val="00DC41C4"/>
    <w:rsid w:val="00DC4EA2"/>
    <w:rsid w:val="00DC5A72"/>
    <w:rsid w:val="00DC7FD5"/>
    <w:rsid w:val="00DD070D"/>
    <w:rsid w:val="00DD0812"/>
    <w:rsid w:val="00DD1620"/>
    <w:rsid w:val="00DD2EDD"/>
    <w:rsid w:val="00DD44AF"/>
    <w:rsid w:val="00DD49E1"/>
    <w:rsid w:val="00DD535D"/>
    <w:rsid w:val="00DD60F7"/>
    <w:rsid w:val="00DD724B"/>
    <w:rsid w:val="00DD7370"/>
    <w:rsid w:val="00DE050F"/>
    <w:rsid w:val="00DE09CA"/>
    <w:rsid w:val="00DE1327"/>
    <w:rsid w:val="00DE1771"/>
    <w:rsid w:val="00DE23A3"/>
    <w:rsid w:val="00DE2E46"/>
    <w:rsid w:val="00DE409D"/>
    <w:rsid w:val="00DE56C5"/>
    <w:rsid w:val="00DE5DA2"/>
    <w:rsid w:val="00DE6D20"/>
    <w:rsid w:val="00DE77BD"/>
    <w:rsid w:val="00DF0327"/>
    <w:rsid w:val="00DF0A78"/>
    <w:rsid w:val="00DF420E"/>
    <w:rsid w:val="00DF5974"/>
    <w:rsid w:val="00DF716C"/>
    <w:rsid w:val="00DF7BF6"/>
    <w:rsid w:val="00E00BD8"/>
    <w:rsid w:val="00E03A6A"/>
    <w:rsid w:val="00E0474B"/>
    <w:rsid w:val="00E052F3"/>
    <w:rsid w:val="00E06397"/>
    <w:rsid w:val="00E068E5"/>
    <w:rsid w:val="00E07C26"/>
    <w:rsid w:val="00E07C98"/>
    <w:rsid w:val="00E07E86"/>
    <w:rsid w:val="00E10926"/>
    <w:rsid w:val="00E11E80"/>
    <w:rsid w:val="00E122E2"/>
    <w:rsid w:val="00E13DCE"/>
    <w:rsid w:val="00E149EB"/>
    <w:rsid w:val="00E2081F"/>
    <w:rsid w:val="00E208AB"/>
    <w:rsid w:val="00E24713"/>
    <w:rsid w:val="00E271FB"/>
    <w:rsid w:val="00E3036D"/>
    <w:rsid w:val="00E3042C"/>
    <w:rsid w:val="00E30BE7"/>
    <w:rsid w:val="00E31386"/>
    <w:rsid w:val="00E31755"/>
    <w:rsid w:val="00E31F14"/>
    <w:rsid w:val="00E3295B"/>
    <w:rsid w:val="00E34791"/>
    <w:rsid w:val="00E34A5F"/>
    <w:rsid w:val="00E35A76"/>
    <w:rsid w:val="00E35C87"/>
    <w:rsid w:val="00E3602B"/>
    <w:rsid w:val="00E36D17"/>
    <w:rsid w:val="00E37CD8"/>
    <w:rsid w:val="00E41DF7"/>
    <w:rsid w:val="00E4292C"/>
    <w:rsid w:val="00E42E3F"/>
    <w:rsid w:val="00E43116"/>
    <w:rsid w:val="00E4556B"/>
    <w:rsid w:val="00E457B3"/>
    <w:rsid w:val="00E45B71"/>
    <w:rsid w:val="00E45C27"/>
    <w:rsid w:val="00E47921"/>
    <w:rsid w:val="00E50791"/>
    <w:rsid w:val="00E52097"/>
    <w:rsid w:val="00E52237"/>
    <w:rsid w:val="00E52C52"/>
    <w:rsid w:val="00E546E9"/>
    <w:rsid w:val="00E54B21"/>
    <w:rsid w:val="00E553C8"/>
    <w:rsid w:val="00E55D9E"/>
    <w:rsid w:val="00E56DDB"/>
    <w:rsid w:val="00E57DD3"/>
    <w:rsid w:val="00E604B5"/>
    <w:rsid w:val="00E63A89"/>
    <w:rsid w:val="00E6407E"/>
    <w:rsid w:val="00E641D5"/>
    <w:rsid w:val="00E64642"/>
    <w:rsid w:val="00E65493"/>
    <w:rsid w:val="00E6553B"/>
    <w:rsid w:val="00E664ED"/>
    <w:rsid w:val="00E66D18"/>
    <w:rsid w:val="00E703FE"/>
    <w:rsid w:val="00E71952"/>
    <w:rsid w:val="00E74FB8"/>
    <w:rsid w:val="00E750F3"/>
    <w:rsid w:val="00E75397"/>
    <w:rsid w:val="00E756A3"/>
    <w:rsid w:val="00E76E8C"/>
    <w:rsid w:val="00E779DC"/>
    <w:rsid w:val="00E77B96"/>
    <w:rsid w:val="00E822C9"/>
    <w:rsid w:val="00E828E8"/>
    <w:rsid w:val="00E828F1"/>
    <w:rsid w:val="00E83376"/>
    <w:rsid w:val="00E8473D"/>
    <w:rsid w:val="00E8494B"/>
    <w:rsid w:val="00E84A3D"/>
    <w:rsid w:val="00E84BE3"/>
    <w:rsid w:val="00E8760D"/>
    <w:rsid w:val="00E9030C"/>
    <w:rsid w:val="00E90ED5"/>
    <w:rsid w:val="00E91905"/>
    <w:rsid w:val="00E9203B"/>
    <w:rsid w:val="00E92EB9"/>
    <w:rsid w:val="00E9347F"/>
    <w:rsid w:val="00E946B6"/>
    <w:rsid w:val="00E95468"/>
    <w:rsid w:val="00E957DF"/>
    <w:rsid w:val="00EA04E3"/>
    <w:rsid w:val="00EA0CB3"/>
    <w:rsid w:val="00EA25D2"/>
    <w:rsid w:val="00EA2F5D"/>
    <w:rsid w:val="00EA44E9"/>
    <w:rsid w:val="00EA4A76"/>
    <w:rsid w:val="00EA4D56"/>
    <w:rsid w:val="00EA53BE"/>
    <w:rsid w:val="00EA549D"/>
    <w:rsid w:val="00EA5780"/>
    <w:rsid w:val="00EA594C"/>
    <w:rsid w:val="00EA59CF"/>
    <w:rsid w:val="00EB04BD"/>
    <w:rsid w:val="00EB1888"/>
    <w:rsid w:val="00EB27FE"/>
    <w:rsid w:val="00EB34D5"/>
    <w:rsid w:val="00EB3CBA"/>
    <w:rsid w:val="00EB51A2"/>
    <w:rsid w:val="00EB7872"/>
    <w:rsid w:val="00EB7C1B"/>
    <w:rsid w:val="00EB7F05"/>
    <w:rsid w:val="00EC0509"/>
    <w:rsid w:val="00EC1B33"/>
    <w:rsid w:val="00EC2E08"/>
    <w:rsid w:val="00EC435C"/>
    <w:rsid w:val="00EC59CF"/>
    <w:rsid w:val="00EC6341"/>
    <w:rsid w:val="00EC672B"/>
    <w:rsid w:val="00EC7FF7"/>
    <w:rsid w:val="00ED00AD"/>
    <w:rsid w:val="00ED0598"/>
    <w:rsid w:val="00ED3153"/>
    <w:rsid w:val="00ED332D"/>
    <w:rsid w:val="00ED4252"/>
    <w:rsid w:val="00ED48A0"/>
    <w:rsid w:val="00ED5620"/>
    <w:rsid w:val="00ED57DF"/>
    <w:rsid w:val="00ED5899"/>
    <w:rsid w:val="00ED5C08"/>
    <w:rsid w:val="00ED6A41"/>
    <w:rsid w:val="00ED6C28"/>
    <w:rsid w:val="00ED74C7"/>
    <w:rsid w:val="00EE033F"/>
    <w:rsid w:val="00EE14CD"/>
    <w:rsid w:val="00EE1651"/>
    <w:rsid w:val="00EE16B7"/>
    <w:rsid w:val="00EE188D"/>
    <w:rsid w:val="00EE1A9F"/>
    <w:rsid w:val="00EE20FD"/>
    <w:rsid w:val="00EE4280"/>
    <w:rsid w:val="00EE4E19"/>
    <w:rsid w:val="00EE4E86"/>
    <w:rsid w:val="00EF0B45"/>
    <w:rsid w:val="00EF3BB8"/>
    <w:rsid w:val="00EF49A5"/>
    <w:rsid w:val="00EF4A5F"/>
    <w:rsid w:val="00EF4AE7"/>
    <w:rsid w:val="00EF7E58"/>
    <w:rsid w:val="00F003D5"/>
    <w:rsid w:val="00F00FA6"/>
    <w:rsid w:val="00F01792"/>
    <w:rsid w:val="00F0262F"/>
    <w:rsid w:val="00F027F7"/>
    <w:rsid w:val="00F02804"/>
    <w:rsid w:val="00F02D38"/>
    <w:rsid w:val="00F0319F"/>
    <w:rsid w:val="00F033D2"/>
    <w:rsid w:val="00F04677"/>
    <w:rsid w:val="00F04D43"/>
    <w:rsid w:val="00F069FD"/>
    <w:rsid w:val="00F1104F"/>
    <w:rsid w:val="00F1150F"/>
    <w:rsid w:val="00F11522"/>
    <w:rsid w:val="00F131DE"/>
    <w:rsid w:val="00F13704"/>
    <w:rsid w:val="00F1387C"/>
    <w:rsid w:val="00F15BC6"/>
    <w:rsid w:val="00F15C33"/>
    <w:rsid w:val="00F179E0"/>
    <w:rsid w:val="00F21023"/>
    <w:rsid w:val="00F213DE"/>
    <w:rsid w:val="00F2176F"/>
    <w:rsid w:val="00F21A6B"/>
    <w:rsid w:val="00F21CC6"/>
    <w:rsid w:val="00F22A7A"/>
    <w:rsid w:val="00F23002"/>
    <w:rsid w:val="00F2365C"/>
    <w:rsid w:val="00F26B13"/>
    <w:rsid w:val="00F26CBE"/>
    <w:rsid w:val="00F277E9"/>
    <w:rsid w:val="00F27D4D"/>
    <w:rsid w:val="00F30630"/>
    <w:rsid w:val="00F30E2D"/>
    <w:rsid w:val="00F30FC3"/>
    <w:rsid w:val="00F3121D"/>
    <w:rsid w:val="00F31463"/>
    <w:rsid w:val="00F334B8"/>
    <w:rsid w:val="00F33619"/>
    <w:rsid w:val="00F3653B"/>
    <w:rsid w:val="00F40DDA"/>
    <w:rsid w:val="00F4110B"/>
    <w:rsid w:val="00F42A26"/>
    <w:rsid w:val="00F42DCF"/>
    <w:rsid w:val="00F4361D"/>
    <w:rsid w:val="00F43ABE"/>
    <w:rsid w:val="00F43B96"/>
    <w:rsid w:val="00F44BC3"/>
    <w:rsid w:val="00F45AB4"/>
    <w:rsid w:val="00F45AC3"/>
    <w:rsid w:val="00F46460"/>
    <w:rsid w:val="00F47FE8"/>
    <w:rsid w:val="00F501E1"/>
    <w:rsid w:val="00F50EC6"/>
    <w:rsid w:val="00F524EF"/>
    <w:rsid w:val="00F527D2"/>
    <w:rsid w:val="00F52F0D"/>
    <w:rsid w:val="00F5399A"/>
    <w:rsid w:val="00F545BD"/>
    <w:rsid w:val="00F57FB7"/>
    <w:rsid w:val="00F6082E"/>
    <w:rsid w:val="00F6235A"/>
    <w:rsid w:val="00F649DD"/>
    <w:rsid w:val="00F66CF1"/>
    <w:rsid w:val="00F66D69"/>
    <w:rsid w:val="00F704D5"/>
    <w:rsid w:val="00F70570"/>
    <w:rsid w:val="00F711C0"/>
    <w:rsid w:val="00F73459"/>
    <w:rsid w:val="00F73F38"/>
    <w:rsid w:val="00F742EF"/>
    <w:rsid w:val="00F74F12"/>
    <w:rsid w:val="00F753EB"/>
    <w:rsid w:val="00F75601"/>
    <w:rsid w:val="00F76B50"/>
    <w:rsid w:val="00F7725E"/>
    <w:rsid w:val="00F77D9E"/>
    <w:rsid w:val="00F80188"/>
    <w:rsid w:val="00F805A5"/>
    <w:rsid w:val="00F807A2"/>
    <w:rsid w:val="00F812AB"/>
    <w:rsid w:val="00F817E1"/>
    <w:rsid w:val="00F83AE4"/>
    <w:rsid w:val="00F8709A"/>
    <w:rsid w:val="00F90406"/>
    <w:rsid w:val="00F915ED"/>
    <w:rsid w:val="00F92323"/>
    <w:rsid w:val="00F945E1"/>
    <w:rsid w:val="00F95A21"/>
    <w:rsid w:val="00F96B44"/>
    <w:rsid w:val="00F97261"/>
    <w:rsid w:val="00F97B1F"/>
    <w:rsid w:val="00FA017F"/>
    <w:rsid w:val="00FA038C"/>
    <w:rsid w:val="00FA17FB"/>
    <w:rsid w:val="00FA18F2"/>
    <w:rsid w:val="00FA1DBA"/>
    <w:rsid w:val="00FA2C43"/>
    <w:rsid w:val="00FA42DC"/>
    <w:rsid w:val="00FA4A7B"/>
    <w:rsid w:val="00FA6106"/>
    <w:rsid w:val="00FA6942"/>
    <w:rsid w:val="00FB11B4"/>
    <w:rsid w:val="00FB1307"/>
    <w:rsid w:val="00FB2599"/>
    <w:rsid w:val="00FB2783"/>
    <w:rsid w:val="00FB2B7C"/>
    <w:rsid w:val="00FB398E"/>
    <w:rsid w:val="00FB541D"/>
    <w:rsid w:val="00FB5DD7"/>
    <w:rsid w:val="00FB6371"/>
    <w:rsid w:val="00FB7999"/>
    <w:rsid w:val="00FB7A7D"/>
    <w:rsid w:val="00FC0BC5"/>
    <w:rsid w:val="00FC1B61"/>
    <w:rsid w:val="00FC56A7"/>
    <w:rsid w:val="00FC61C7"/>
    <w:rsid w:val="00FC6225"/>
    <w:rsid w:val="00FC72D3"/>
    <w:rsid w:val="00FC7E59"/>
    <w:rsid w:val="00FD1263"/>
    <w:rsid w:val="00FD18DB"/>
    <w:rsid w:val="00FD263D"/>
    <w:rsid w:val="00FD381E"/>
    <w:rsid w:val="00FD4DCF"/>
    <w:rsid w:val="00FD628C"/>
    <w:rsid w:val="00FD6F0B"/>
    <w:rsid w:val="00FE1285"/>
    <w:rsid w:val="00FE15A3"/>
    <w:rsid w:val="00FE2BCB"/>
    <w:rsid w:val="00FE3743"/>
    <w:rsid w:val="00FE3BC6"/>
    <w:rsid w:val="00FE6215"/>
    <w:rsid w:val="00FE6CCF"/>
    <w:rsid w:val="00FE7F59"/>
    <w:rsid w:val="00FF041A"/>
    <w:rsid w:val="00FF1D5B"/>
    <w:rsid w:val="00FF251E"/>
    <w:rsid w:val="00FF3187"/>
    <w:rsid w:val="00FF33DC"/>
    <w:rsid w:val="00FF3568"/>
    <w:rsid w:val="00FF3EF0"/>
    <w:rsid w:val="00FF4358"/>
    <w:rsid w:val="00FF45CC"/>
    <w:rsid w:val="00FF49BD"/>
    <w:rsid w:val="00FF6681"/>
    <w:rsid w:val="00FF6763"/>
    <w:rsid w:val="00FF6A32"/>
    <w:rsid w:val="00FF6C43"/>
    <w:rsid w:val="00FF7340"/>
    <w:rsid w:val="00FF78B5"/>
    <w:rsid w:val="00FF7BD9"/>
    <w:rsid w:val="017A2CD8"/>
    <w:rsid w:val="0188BC7D"/>
    <w:rsid w:val="019A2A79"/>
    <w:rsid w:val="01BE2A37"/>
    <w:rsid w:val="0208F323"/>
    <w:rsid w:val="0223F2AB"/>
    <w:rsid w:val="02395C23"/>
    <w:rsid w:val="028D2545"/>
    <w:rsid w:val="031A1F4A"/>
    <w:rsid w:val="03B23C0D"/>
    <w:rsid w:val="04CB4F64"/>
    <w:rsid w:val="06265F24"/>
    <w:rsid w:val="0634759E"/>
    <w:rsid w:val="06A3AEBF"/>
    <w:rsid w:val="085CF50F"/>
    <w:rsid w:val="08846304"/>
    <w:rsid w:val="0A4DC3E0"/>
    <w:rsid w:val="0B664719"/>
    <w:rsid w:val="0CFA8060"/>
    <w:rsid w:val="0D0F146D"/>
    <w:rsid w:val="0D1031DF"/>
    <w:rsid w:val="0D39F4F5"/>
    <w:rsid w:val="0DFB6352"/>
    <w:rsid w:val="0E91BC71"/>
    <w:rsid w:val="0E9FF87A"/>
    <w:rsid w:val="0EEE5E1E"/>
    <w:rsid w:val="0EF3A488"/>
    <w:rsid w:val="0F6DE017"/>
    <w:rsid w:val="0FF686C5"/>
    <w:rsid w:val="0FFB654C"/>
    <w:rsid w:val="10FCBF4C"/>
    <w:rsid w:val="10FEC275"/>
    <w:rsid w:val="11902542"/>
    <w:rsid w:val="11A493BB"/>
    <w:rsid w:val="12AEA7D6"/>
    <w:rsid w:val="12C365FF"/>
    <w:rsid w:val="13660951"/>
    <w:rsid w:val="138266B5"/>
    <w:rsid w:val="1461F9B6"/>
    <w:rsid w:val="1481DC4D"/>
    <w:rsid w:val="15A28BFA"/>
    <w:rsid w:val="1605ED98"/>
    <w:rsid w:val="173E5C5B"/>
    <w:rsid w:val="18BFCA0E"/>
    <w:rsid w:val="198190D4"/>
    <w:rsid w:val="19891F35"/>
    <w:rsid w:val="198E49C1"/>
    <w:rsid w:val="19B6657E"/>
    <w:rsid w:val="1A7B9417"/>
    <w:rsid w:val="1AA78173"/>
    <w:rsid w:val="1DFFD2CD"/>
    <w:rsid w:val="1E0E0ED6"/>
    <w:rsid w:val="1E5C9058"/>
    <w:rsid w:val="1FFD8B45"/>
    <w:rsid w:val="2033EBE7"/>
    <w:rsid w:val="213F4746"/>
    <w:rsid w:val="219D28EF"/>
    <w:rsid w:val="21A6746C"/>
    <w:rsid w:val="22472CC7"/>
    <w:rsid w:val="224C8E72"/>
    <w:rsid w:val="233AB2AC"/>
    <w:rsid w:val="23854147"/>
    <w:rsid w:val="23B845D3"/>
    <w:rsid w:val="246F1451"/>
    <w:rsid w:val="247BBD75"/>
    <w:rsid w:val="24B3B1FA"/>
    <w:rsid w:val="24DE0AED"/>
    <w:rsid w:val="2521DD2D"/>
    <w:rsid w:val="25C4BFCE"/>
    <w:rsid w:val="260BE7D1"/>
    <w:rsid w:val="263E728B"/>
    <w:rsid w:val="2653A46C"/>
    <w:rsid w:val="271D5D6D"/>
    <w:rsid w:val="276CDCFD"/>
    <w:rsid w:val="27A0294E"/>
    <w:rsid w:val="27EBF80C"/>
    <w:rsid w:val="28121617"/>
    <w:rsid w:val="289D45EE"/>
    <w:rsid w:val="28A2C288"/>
    <w:rsid w:val="2A0DE28C"/>
    <w:rsid w:val="2A4BA342"/>
    <w:rsid w:val="2B095BEC"/>
    <w:rsid w:val="2BD34C8B"/>
    <w:rsid w:val="2CC2E5F0"/>
    <w:rsid w:val="2E20B205"/>
    <w:rsid w:val="2FFA2413"/>
    <w:rsid w:val="30EA71DA"/>
    <w:rsid w:val="3148E597"/>
    <w:rsid w:val="31DE395C"/>
    <w:rsid w:val="32366DF8"/>
    <w:rsid w:val="32757477"/>
    <w:rsid w:val="32E5C302"/>
    <w:rsid w:val="33322774"/>
    <w:rsid w:val="33803A51"/>
    <w:rsid w:val="362FC76F"/>
    <w:rsid w:val="36ADEBD9"/>
    <w:rsid w:val="37AEC87F"/>
    <w:rsid w:val="385EC04F"/>
    <w:rsid w:val="386E24CB"/>
    <w:rsid w:val="3A6DB93D"/>
    <w:rsid w:val="3ACB7412"/>
    <w:rsid w:val="3AE41472"/>
    <w:rsid w:val="3AF5DB60"/>
    <w:rsid w:val="3C029406"/>
    <w:rsid w:val="3C2CD385"/>
    <w:rsid w:val="3C51B4BD"/>
    <w:rsid w:val="3CCE8D79"/>
    <w:rsid w:val="3CED0ED2"/>
    <w:rsid w:val="3E932CEF"/>
    <w:rsid w:val="3EA39407"/>
    <w:rsid w:val="403F6468"/>
    <w:rsid w:val="40BC116E"/>
    <w:rsid w:val="40EADBC5"/>
    <w:rsid w:val="413A2D99"/>
    <w:rsid w:val="418A6FCE"/>
    <w:rsid w:val="4260F4C2"/>
    <w:rsid w:val="42E4A8B1"/>
    <w:rsid w:val="43FD2893"/>
    <w:rsid w:val="4423D19B"/>
    <w:rsid w:val="4435CA55"/>
    <w:rsid w:val="448BAA34"/>
    <w:rsid w:val="44CB4EE6"/>
    <w:rsid w:val="44CF7233"/>
    <w:rsid w:val="44E72366"/>
    <w:rsid w:val="45AD95B0"/>
    <w:rsid w:val="45FE1EEC"/>
    <w:rsid w:val="469A1A52"/>
    <w:rsid w:val="46B97538"/>
    <w:rsid w:val="472AB2D3"/>
    <w:rsid w:val="4876E018"/>
    <w:rsid w:val="48C3C0CC"/>
    <w:rsid w:val="49709E08"/>
    <w:rsid w:val="4B0D128D"/>
    <w:rsid w:val="4CC95BC6"/>
    <w:rsid w:val="4EC1A557"/>
    <w:rsid w:val="4F2BAB75"/>
    <w:rsid w:val="4F330250"/>
    <w:rsid w:val="4F801A08"/>
    <w:rsid w:val="51C786FB"/>
    <w:rsid w:val="51E1E112"/>
    <w:rsid w:val="5255DB44"/>
    <w:rsid w:val="527CF9AD"/>
    <w:rsid w:val="530E6E60"/>
    <w:rsid w:val="5427CEC7"/>
    <w:rsid w:val="54C57C3A"/>
    <w:rsid w:val="55533EC1"/>
    <w:rsid w:val="55C39F28"/>
    <w:rsid w:val="5698ABC0"/>
    <w:rsid w:val="571EC5B5"/>
    <w:rsid w:val="57777EBF"/>
    <w:rsid w:val="577ED57B"/>
    <w:rsid w:val="58202870"/>
    <w:rsid w:val="583A3E5C"/>
    <w:rsid w:val="59CBB8C1"/>
    <w:rsid w:val="5A159D6D"/>
    <w:rsid w:val="5AD6AAD8"/>
    <w:rsid w:val="5AF073F9"/>
    <w:rsid w:val="5B9C69B9"/>
    <w:rsid w:val="5C3194C5"/>
    <w:rsid w:val="5CB58237"/>
    <w:rsid w:val="5D15DF7B"/>
    <w:rsid w:val="5D5A881E"/>
    <w:rsid w:val="5DE7D96A"/>
    <w:rsid w:val="5FCE6367"/>
    <w:rsid w:val="5FD1BCA8"/>
    <w:rsid w:val="61A5305D"/>
    <w:rsid w:val="61F7D610"/>
    <w:rsid w:val="63095D6A"/>
    <w:rsid w:val="63147245"/>
    <w:rsid w:val="63CA950C"/>
    <w:rsid w:val="6491721C"/>
    <w:rsid w:val="650211DB"/>
    <w:rsid w:val="654DD121"/>
    <w:rsid w:val="659BBEA6"/>
    <w:rsid w:val="66930234"/>
    <w:rsid w:val="66DE8F59"/>
    <w:rsid w:val="6759BE39"/>
    <w:rsid w:val="67E8736C"/>
    <w:rsid w:val="6843F259"/>
    <w:rsid w:val="68D09180"/>
    <w:rsid w:val="69C0C878"/>
    <w:rsid w:val="69DC7A83"/>
    <w:rsid w:val="6A442949"/>
    <w:rsid w:val="6B5A2C09"/>
    <w:rsid w:val="6B87CEAB"/>
    <w:rsid w:val="6C563DA0"/>
    <w:rsid w:val="6C90C383"/>
    <w:rsid w:val="6CA65076"/>
    <w:rsid w:val="6CB5DB71"/>
    <w:rsid w:val="6DDFF1E9"/>
    <w:rsid w:val="6F0C733D"/>
    <w:rsid w:val="6FC88781"/>
    <w:rsid w:val="6FF1D05B"/>
    <w:rsid w:val="70563AA0"/>
    <w:rsid w:val="705B3FCE"/>
    <w:rsid w:val="7120410E"/>
    <w:rsid w:val="714372B2"/>
    <w:rsid w:val="714B2F85"/>
    <w:rsid w:val="7160993C"/>
    <w:rsid w:val="717C28EF"/>
    <w:rsid w:val="720C167B"/>
    <w:rsid w:val="721EED16"/>
    <w:rsid w:val="725263B9"/>
    <w:rsid w:val="72FC699D"/>
    <w:rsid w:val="73680F2E"/>
    <w:rsid w:val="752EB0F1"/>
    <w:rsid w:val="754834F2"/>
    <w:rsid w:val="75EB43D3"/>
    <w:rsid w:val="75F465AD"/>
    <w:rsid w:val="76B5C848"/>
    <w:rsid w:val="77C538C2"/>
    <w:rsid w:val="77CF1327"/>
    <w:rsid w:val="787F7A10"/>
    <w:rsid w:val="79155FC3"/>
    <w:rsid w:val="796BFDE5"/>
    <w:rsid w:val="796E5681"/>
    <w:rsid w:val="79A6B82E"/>
    <w:rsid w:val="7B9DF275"/>
    <w:rsid w:val="7BA20CBF"/>
    <w:rsid w:val="7BAC3A7A"/>
    <w:rsid w:val="7CFA1521"/>
    <w:rsid w:val="7D5346D7"/>
    <w:rsid w:val="7D81A51F"/>
    <w:rsid w:val="7D929121"/>
    <w:rsid w:val="7EAF7286"/>
    <w:rsid w:val="7FC9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F16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5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after="120"/>
    </w:pPr>
    <w:rPr>
      <w:rFonts w:asciiTheme="majorHAnsi" w:eastAsiaTheme="minorHAnsi" w:hAnsiTheme="majorHAnsi" w:cstheme="majorHAnsi"/>
      <w:sz w:val="20"/>
      <w:szCs w:val="20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</w:pPr>
    <w:rPr>
      <w:rFonts w:asciiTheme="majorHAnsi" w:eastAsiaTheme="minorHAnsi" w:hAnsiTheme="majorHAnsi" w:cstheme="majorHAnsi"/>
      <w:noProof/>
      <w:color w:val="003366" w:themeColor="accent1"/>
      <w:sz w:val="16"/>
      <w:szCs w:val="20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453758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pPr>
      <w:spacing w:after="120" w:line="247" w:lineRule="auto"/>
    </w:pPr>
    <w:rPr>
      <w:rFonts w:asciiTheme="majorHAnsi" w:eastAsiaTheme="minorHAnsi" w:hAnsiTheme="majorHAnsi" w:cstheme="majorHAnsi"/>
      <w:b/>
      <w:color w:val="003366" w:themeColor="accent1"/>
      <w:szCs w:val="20"/>
      <w:lang w:eastAsia="en-US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/>
    </w:pPr>
    <w:rPr>
      <w:rFonts w:asciiTheme="majorHAnsi" w:eastAsiaTheme="minorHAnsi" w:hAnsiTheme="majorHAnsi" w:cstheme="majorHAnsi"/>
      <w:b/>
      <w:sz w:val="22"/>
      <w:szCs w:val="20"/>
      <w:lang w:eastAsia="en-US"/>
    </w:rPr>
  </w:style>
  <w:style w:type="paragraph" w:customStyle="1" w:styleId="TZmensi-texty">
    <w:name w:val="TZ_mensi-texty"/>
    <w:basedOn w:val="Normln"/>
    <w:qFormat/>
    <w:rsid w:val="00CF0D33"/>
    <w:pPr>
      <w:spacing w:line="247" w:lineRule="auto"/>
    </w:pPr>
    <w:rPr>
      <w:rFonts w:asciiTheme="minorHAnsi" w:eastAsiaTheme="minorHAnsi" w:hAnsiTheme="minorHAnsi" w:cstheme="majorHAnsi"/>
      <w:sz w:val="16"/>
      <w:szCs w:val="20"/>
      <w:lang w:eastAsia="en-US"/>
    </w:rPr>
  </w:style>
  <w:style w:type="paragraph" w:customStyle="1" w:styleId="Normlnbl">
    <w:name w:val="Normální_bílá"/>
    <w:basedOn w:val="Normln"/>
    <w:qFormat/>
    <w:rsid w:val="00A418F9"/>
    <w:pPr>
      <w:spacing w:after="120" w:line="247" w:lineRule="auto"/>
    </w:pPr>
    <w:rPr>
      <w:rFonts w:asciiTheme="majorHAnsi" w:eastAsiaTheme="minorHAnsi" w:hAnsiTheme="majorHAnsi" w:cstheme="majorHAnsi"/>
      <w:color w:val="FFFFFF" w:themeColor="background1"/>
      <w:sz w:val="20"/>
      <w:szCs w:val="20"/>
      <w:lang w:eastAsia="en-US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after="120" w:line="260" w:lineRule="atLeast"/>
      <w:ind w:left="720"/>
      <w:contextualSpacing/>
    </w:pPr>
    <w:rPr>
      <w:rFonts w:ascii="Arial" w:eastAsiaTheme="minorHAnsi" w:hAnsi="Arial"/>
      <w:color w:val="00000A"/>
      <w:sz w:val="22"/>
      <w:szCs w:val="20"/>
      <w:lang w:eastAsia="en-US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after="12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after="120"/>
    </w:pPr>
    <w:rPr>
      <w:rFonts w:asciiTheme="majorHAnsi" w:eastAsiaTheme="minorHAnsi" w:hAnsiTheme="majorHAnsi" w:cstheme="majorHAns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/>
    </w:pPr>
    <w:rPr>
      <w:rFonts w:eastAsiaTheme="minorHAnsi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 w:line="247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customStyle="1" w:styleId="Default">
    <w:name w:val="Default"/>
    <w:rsid w:val="00981A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1D5ABD"/>
    <w:rPr>
      <w:b/>
      <w:bCs/>
    </w:rPr>
  </w:style>
  <w:style w:type="character" w:customStyle="1" w:styleId="normaltextrun">
    <w:name w:val="normaltextrun"/>
    <w:basedOn w:val="Standardnpsmoodstavce"/>
    <w:rsid w:val="006D4289"/>
  </w:style>
  <w:style w:type="character" w:customStyle="1" w:styleId="eop">
    <w:name w:val="eop"/>
    <w:basedOn w:val="Standardnpsmoodstavce"/>
    <w:rsid w:val="006D4289"/>
  </w:style>
  <w:style w:type="table" w:styleId="Mkatabulky">
    <w:name w:val="Table Grid"/>
    <w:basedOn w:val="Normlntabulka"/>
    <w:uiPriority w:val="39"/>
    <w:rsid w:val="009B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npsmoodstavce"/>
    <w:rsid w:val="005D31AD"/>
  </w:style>
  <w:style w:type="character" w:styleId="Sledovanodkaz">
    <w:name w:val="FollowedHyperlink"/>
    <w:basedOn w:val="Standardnpsmoodstavce"/>
    <w:uiPriority w:val="99"/>
    <w:semiHidden/>
    <w:unhideWhenUsed/>
    <w:rsid w:val="002168A8"/>
    <w:rPr>
      <w:color w:val="0099CD" w:themeColor="followedHyperlink"/>
      <w:u w:val="single"/>
    </w:rPr>
  </w:style>
  <w:style w:type="character" w:customStyle="1" w:styleId="spellingerror">
    <w:name w:val="spellingerror"/>
    <w:basedOn w:val="Standardnpsmoodstavce"/>
    <w:rsid w:val="00CC70B6"/>
  </w:style>
  <w:style w:type="character" w:customStyle="1" w:styleId="contextualspellingandgrammarerror">
    <w:name w:val="contextualspellingandgrammarerror"/>
    <w:basedOn w:val="Standardnpsmoodstavce"/>
    <w:rsid w:val="007C2891"/>
  </w:style>
  <w:style w:type="paragraph" w:customStyle="1" w:styleId="paragraph">
    <w:name w:val="paragraph"/>
    <w:basedOn w:val="Normln"/>
    <w:rsid w:val="004C49DF"/>
    <w:pPr>
      <w:spacing w:before="100" w:beforeAutospacing="1" w:after="100" w:afterAutospacing="1"/>
    </w:pPr>
  </w:style>
  <w:style w:type="character" w:customStyle="1" w:styleId="scxw163156336">
    <w:name w:val="scxw163156336"/>
    <w:basedOn w:val="Standardnpsmoodstavce"/>
    <w:rsid w:val="006C210B"/>
  </w:style>
  <w:style w:type="character" w:customStyle="1" w:styleId="scxw143729221">
    <w:name w:val="scxw143729221"/>
    <w:basedOn w:val="Standardnpsmoodstavce"/>
    <w:rsid w:val="00FC56A7"/>
  </w:style>
  <w:style w:type="paragraph" w:customStyle="1" w:styleId="s12">
    <w:name w:val="s12"/>
    <w:basedOn w:val="Normln"/>
    <w:rsid w:val="00007811"/>
    <w:pPr>
      <w:spacing w:before="100" w:beforeAutospacing="1" w:after="100" w:afterAutospacing="1"/>
    </w:pPr>
    <w:rPr>
      <w:rFonts w:ascii="Calibri" w:eastAsiaTheme="minorHAnsi" w:hAnsi="Calibri" w:cs="Calibri"/>
      <w:sz w:val="20"/>
      <w:szCs w:val="20"/>
    </w:rPr>
  </w:style>
  <w:style w:type="character" w:customStyle="1" w:styleId="bumpedfont15">
    <w:name w:val="bumpedfont15"/>
    <w:basedOn w:val="Standardnpsmoodstavce"/>
    <w:rsid w:val="00007811"/>
  </w:style>
  <w:style w:type="character" w:styleId="Nevyeenzmnka">
    <w:name w:val="Unresolved Mention"/>
    <w:basedOn w:val="Standardnpsmoodstavce"/>
    <w:uiPriority w:val="99"/>
    <w:semiHidden/>
    <w:unhideWhenUsed/>
    <w:rsid w:val="00A96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713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zelenaobecroku.cz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elenaobecroku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sob" TargetMode="External"/><Relationship Id="rId2" Type="http://schemas.openxmlformats.org/officeDocument/2006/relationships/hyperlink" Target="https://www.facebook.com/csob" TargetMode="External"/><Relationship Id="rId1" Type="http://schemas.openxmlformats.org/officeDocument/2006/relationships/hyperlink" Target="https://www.youtube.com/channel/UCCRLevEhack4M8nKdO4JJkA" TargetMode="External"/><Relationship Id="rId5" Type="http://schemas.openxmlformats.org/officeDocument/2006/relationships/hyperlink" Target="http://www.csob.cz/portal/csob/servis-pro-media" TargetMode="External"/><Relationship Id="rId4" Type="http://schemas.openxmlformats.org/officeDocument/2006/relationships/hyperlink" Target="https://twitter.com/CSOB_CZ" TargetMode="Externa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CSOB_CZ" TargetMode="External"/><Relationship Id="rId12" Type="http://schemas.openxmlformats.org/officeDocument/2006/relationships/hyperlink" Target="https://www.linkedin.com/company/csob" TargetMode="External"/><Relationship Id="rId1" Type="http://schemas.openxmlformats.org/officeDocument/2006/relationships/image" Target="media/image5.jpg"/><Relationship Id="rId11" Type="http://schemas.openxmlformats.org/officeDocument/2006/relationships/hyperlink" Target="https://www.facebook.com/csob" TargetMode="External"/><Relationship Id="rId15" Type="http://schemas.openxmlformats.org/officeDocument/2006/relationships/hyperlink" Target="mailto:mpruchova@csob.cz" TargetMode="External"/><Relationship Id="rId10" Type="http://schemas.openxmlformats.org/officeDocument/2006/relationships/hyperlink" Target="https://www.youtube.com/channel/UCCRLevEhack4M8nKdO4JJkA" TargetMode="External"/><Relationship Id="rId9" Type="http://schemas.openxmlformats.org/officeDocument/2006/relationships/image" Target="media/image7.jpeg"/><Relationship Id="rId14" Type="http://schemas.openxmlformats.org/officeDocument/2006/relationships/hyperlink" Target="mailto:mpruchova@cso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17" ma:contentTypeDescription="Vytvoří nový dokument" ma:contentTypeScope="" ma:versionID="4591b56261087feab505203bf2e776de">
  <xsd:schema xmlns:xsd="http://www.w3.org/2001/XMLSchema" xmlns:xs="http://www.w3.org/2001/XMLSchema" xmlns:p="http://schemas.microsoft.com/office/2006/metadata/properties" xmlns:ns2="67cee553-4913-44bb-910f-2f4195e6755a" xmlns:ns3="c3aea190-4130-4b4e-abfd-e3559c02eddc" xmlns:ns4="67127170-065a-4910-bf80-0f16f7033ca5" targetNamespace="http://schemas.microsoft.com/office/2006/metadata/properties" ma:root="true" ma:fieldsID="26e5362bb4a6e10a856a7c9f9931391c" ns2:_="" ns3:_="" ns4:_="">
    <xsd:import namespace="67cee553-4913-44bb-910f-2f4195e6755a"/>
    <xsd:import namespace="c3aea190-4130-4b4e-abfd-e3559c02edd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aea190-4130-4b4e-abfd-e3559c02eddc">
      <UserInfo>
        <DisplayName>Nelly Roudová</DisplayName>
        <AccountId>20</AccountId>
        <AccountType/>
      </UserInfo>
      <UserInfo>
        <DisplayName>Tomáš Jelen</DisplayName>
        <AccountId>9552</AccountId>
        <AccountType/>
      </UserInfo>
      <UserInfo>
        <DisplayName>Veronika Deckerová</DisplayName>
        <AccountId>402</AccountId>
        <AccountType/>
      </UserInfo>
    </SharedWithUsers>
    <TaxCatchAll xmlns="67127170-065a-4910-bf80-0f16f7033ca5" xsi:nil="true"/>
    <lcf76f155ced4ddcb4097134ff3c332f xmlns="67cee553-4913-44bb-910f-2f4195e675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3288A4-119B-43F6-A839-E717B569D0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6A801E-1E05-40FB-9F50-D436EAB26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67127170-065a-4910-bf80-0f16f7033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  <ds:schemaRef ds:uri="c3aea190-4130-4b4e-abfd-e3559c02eddc"/>
    <ds:schemaRef ds:uri="67127170-065a-4910-bf80-0f16f7033ca5"/>
    <ds:schemaRef ds:uri="67cee553-4913-44bb-910f-2f4195e675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1</Pages>
  <Words>993</Words>
  <Characters>5865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2022-09-07T13:23:00Z</cp:lastPrinted>
  <dcterms:created xsi:type="dcterms:W3CDTF">2024-01-16T10:08:00Z</dcterms:created>
  <dcterms:modified xsi:type="dcterms:W3CDTF">2024-01-16T10:10:00Z</dcterms:modified>
  <cp:category>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classifiedOn="2020-06-18T16:56:16.8528325</vt:lpwstr>
  </property>
  <property fmtid="{D5CDD505-2E9C-101B-9397-08002B2CF9AE}" pid="3" name="CSOB-DocumentTagging.ClassificationMark.P01">
    <vt:lpwstr>+02:00" showPrintedBy="false" showPrintDate="false" language="en" ApplicationVersion="Microsoft Word, 15.0" addinVersion="5.10.4.22" template="CSOB"&gt;&lt;history bulk="false" class="Public" code="C0" user="PRŮCHOVÁ Michaela" date="2020-06-18T16:56:16.857</vt:lpwstr>
  </property>
  <property fmtid="{D5CDD505-2E9C-101B-9397-08002B2CF9AE}" pid="4" name="CSOB-DocumentTagging.ClassificationMark.P02">
    <vt:lpwstr>8358+02:00"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MediaServiceImageTags">
    <vt:lpwstr/>
  </property>
  <property fmtid="{D5CDD505-2E9C-101B-9397-08002B2CF9AE}" pid="10" name="MSIP_Label_b1c9b508-7c6e-42bd-bedf-808292653d6c_Enabled">
    <vt:lpwstr>true</vt:lpwstr>
  </property>
  <property fmtid="{D5CDD505-2E9C-101B-9397-08002B2CF9AE}" pid="11" name="MSIP_Label_b1c9b508-7c6e-42bd-bedf-808292653d6c_SetDate">
    <vt:lpwstr>2023-09-14T09:14:16Z</vt:lpwstr>
  </property>
  <property fmtid="{D5CDD505-2E9C-101B-9397-08002B2CF9AE}" pid="12" name="MSIP_Label_b1c9b508-7c6e-42bd-bedf-808292653d6c_Method">
    <vt:lpwstr>Standard</vt:lpwstr>
  </property>
  <property fmtid="{D5CDD505-2E9C-101B-9397-08002B2CF9AE}" pid="13" name="MSIP_Label_b1c9b508-7c6e-42bd-bedf-808292653d6c_Name">
    <vt:lpwstr>b1c9b508-7c6e-42bd-bedf-808292653d6c</vt:lpwstr>
  </property>
  <property fmtid="{D5CDD505-2E9C-101B-9397-08002B2CF9AE}" pid="14" name="MSIP_Label_b1c9b508-7c6e-42bd-bedf-808292653d6c_SiteId">
    <vt:lpwstr>2882be50-2012-4d88-ac86-544124e120c8</vt:lpwstr>
  </property>
  <property fmtid="{D5CDD505-2E9C-101B-9397-08002B2CF9AE}" pid="15" name="MSIP_Label_b1c9b508-7c6e-42bd-bedf-808292653d6c_ActionId">
    <vt:lpwstr>fa2e8c08-6091-45bc-8be4-d92f40ec2439</vt:lpwstr>
  </property>
  <property fmtid="{D5CDD505-2E9C-101B-9397-08002B2CF9AE}" pid="16" name="MSIP_Label_b1c9b508-7c6e-42bd-bedf-808292653d6c_ContentBits">
    <vt:lpwstr>3</vt:lpwstr>
  </property>
  <property fmtid="{D5CDD505-2E9C-101B-9397-08002B2CF9AE}" pid="17" name="MSIP_Label_a5a63cc4-2ec6-44d2-91a5-2f2bdabdec44_Enabled">
    <vt:lpwstr>true</vt:lpwstr>
  </property>
  <property fmtid="{D5CDD505-2E9C-101B-9397-08002B2CF9AE}" pid="18" name="MSIP_Label_a5a63cc4-2ec6-44d2-91a5-2f2bdabdec44_SetDate">
    <vt:lpwstr>2023-12-01T14:51:38Z</vt:lpwstr>
  </property>
  <property fmtid="{D5CDD505-2E9C-101B-9397-08002B2CF9AE}" pid="19" name="MSIP_Label_a5a63cc4-2ec6-44d2-91a5-2f2bdabdec44_Method">
    <vt:lpwstr>Standard</vt:lpwstr>
  </property>
  <property fmtid="{D5CDD505-2E9C-101B-9397-08002B2CF9AE}" pid="20" name="MSIP_Label_a5a63cc4-2ec6-44d2-91a5-2f2bdabdec44_Name">
    <vt:lpwstr>a5a63cc4-2ec6-44d2-91a5-2f2bdabdec44</vt:lpwstr>
  </property>
  <property fmtid="{D5CDD505-2E9C-101B-9397-08002B2CF9AE}" pid="21" name="MSIP_Label_a5a63cc4-2ec6-44d2-91a5-2f2bdabdec44_SiteId">
    <vt:lpwstr>64af2aee-7d6c-49ac-a409-192d3fee73b8</vt:lpwstr>
  </property>
  <property fmtid="{D5CDD505-2E9C-101B-9397-08002B2CF9AE}" pid="22" name="MSIP_Label_a5a63cc4-2ec6-44d2-91a5-2f2bdabdec44_ActionId">
    <vt:lpwstr>75e3e1ec-994f-4dc3-b87e-875906f222cc</vt:lpwstr>
  </property>
  <property fmtid="{D5CDD505-2E9C-101B-9397-08002B2CF9AE}" pid="23" name="MSIP_Label_a5a63cc4-2ec6-44d2-91a5-2f2bdabdec44_ContentBits">
    <vt:lpwstr>1</vt:lpwstr>
  </property>
</Properties>
</file>